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51724E" w14:textId="65E52B39" w:rsidR="00DF3BDC" w:rsidRPr="001762C5" w:rsidRDefault="00AB148B" w:rsidP="00AB148B">
      <w:pPr>
        <w:pStyle w:val="Dokumenttyp"/>
        <w:rPr>
          <w:color w:val="auto"/>
        </w:rPr>
      </w:pPr>
      <w:r w:rsidRPr="001762C5">
        <w:rPr>
          <w:noProof/>
          <w:color w:val="auto"/>
        </w:rPr>
        <w:drawing>
          <wp:anchor distT="0" distB="0" distL="114300" distR="114300" simplePos="0" relativeHeight="251658240" behindDoc="1" locked="0" layoutInCell="1" allowOverlap="1" wp14:anchorId="6E03742A" wp14:editId="158C608D">
            <wp:simplePos x="0" y="0"/>
            <wp:positionH relativeFrom="page">
              <wp:align>right</wp:align>
            </wp:positionH>
            <wp:positionV relativeFrom="page">
              <wp:align>top</wp:align>
            </wp:positionV>
            <wp:extent cx="7552800" cy="10688400"/>
            <wp:effectExtent l="0" t="0" r="0" b="0"/>
            <wp:wrapNone/>
            <wp:docPr id="1" name="Bild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 1">
                      <a:extLst>
                        <a:ext uri="{C183D7F6-B498-43B3-948B-1728B52AA6E4}">
                          <adec:decorative xmlns:adec="http://schemas.microsoft.com/office/drawing/2017/decorative" val="1"/>
                        </a:ext>
                      </a:extLst>
                    </pic:cNvPr>
                    <pic:cNvPicPr/>
                  </pic:nvPicPr>
                  <pic:blipFill>
                    <a:blip r:embed="rId11">
                      <a:extLst>
                        <a:ext uri="{28A0092B-C50C-407E-A947-70E740481C1C}">
                          <a14:useLocalDpi xmlns:a14="http://schemas.microsoft.com/office/drawing/2010/main" val="0"/>
                        </a:ext>
                        <a:ext uri="{96DAC541-7B7A-43D3-8B79-37D633B846F1}">
                          <asvg:svgBlip xmlns:asvg="http://schemas.microsoft.com/office/drawing/2016/SVG/main" r:embed="rId12"/>
                        </a:ext>
                      </a:extLst>
                    </a:blip>
                    <a:stretch>
                      <a:fillRect/>
                    </a:stretch>
                  </pic:blipFill>
                  <pic:spPr>
                    <a:xfrm>
                      <a:off x="0" y="0"/>
                      <a:ext cx="7552800" cy="10688400"/>
                    </a:xfrm>
                    <a:prstGeom prst="rect">
                      <a:avLst/>
                    </a:prstGeom>
                  </pic:spPr>
                </pic:pic>
              </a:graphicData>
            </a:graphic>
            <wp14:sizeRelH relativeFrom="page">
              <wp14:pctWidth>0</wp14:pctWidth>
            </wp14:sizeRelH>
            <wp14:sizeRelV relativeFrom="page">
              <wp14:pctHeight>0</wp14:pctHeight>
            </wp14:sizeRelV>
          </wp:anchor>
        </w:drawing>
      </w:r>
      <w:r w:rsidR="00F80768" w:rsidRPr="001762C5">
        <w:rPr>
          <w:color w:val="auto"/>
        </w:rPr>
        <w:t>Stödmaterial för chefer</w:t>
      </w:r>
    </w:p>
    <w:p w14:paraId="269AE591" w14:textId="272124BD" w:rsidR="00AB148B" w:rsidRPr="001762C5" w:rsidRDefault="00F80768" w:rsidP="00692A1B">
      <w:pPr>
        <w:pStyle w:val="Titel"/>
        <w:rPr>
          <w:color w:val="auto"/>
        </w:rPr>
      </w:pPr>
      <w:bookmarkStart w:id="0" w:name="_Toc153209817"/>
      <w:bookmarkStart w:id="1" w:name="_Toc153209923"/>
      <w:bookmarkStart w:id="2" w:name="_Toc153210752"/>
      <w:bookmarkStart w:id="3" w:name="_Toc153648614"/>
      <w:r w:rsidRPr="001762C5">
        <w:rPr>
          <w:color w:val="auto"/>
        </w:rPr>
        <w:t>Intervjuguide</w:t>
      </w:r>
      <w:bookmarkEnd w:id="0"/>
      <w:bookmarkEnd w:id="1"/>
      <w:bookmarkEnd w:id="2"/>
      <w:bookmarkEnd w:id="3"/>
    </w:p>
    <w:p w14:paraId="1F65AD3E" w14:textId="2468F2EA" w:rsidR="00AB148B" w:rsidRPr="001762C5" w:rsidRDefault="00F80768" w:rsidP="00692A1B">
      <w:pPr>
        <w:pStyle w:val="Undertitel"/>
        <w:rPr>
          <w:color w:val="auto"/>
        </w:rPr>
      </w:pPr>
      <w:bookmarkStart w:id="4" w:name="_Toc153209818"/>
      <w:bookmarkStart w:id="5" w:name="_Toc153209924"/>
      <w:bookmarkStart w:id="6" w:name="_Toc153210753"/>
      <w:bookmarkStart w:id="7" w:name="_Toc153648615"/>
      <w:r w:rsidRPr="001762C5">
        <w:rPr>
          <w:color w:val="auto"/>
        </w:rPr>
        <w:t>för rekryteringar vid Linnéuniversitetet</w:t>
      </w:r>
      <w:bookmarkEnd w:id="4"/>
      <w:bookmarkEnd w:id="5"/>
      <w:bookmarkEnd w:id="6"/>
      <w:bookmarkEnd w:id="7"/>
    </w:p>
    <w:p w14:paraId="23D217E9" w14:textId="77777777" w:rsidR="00AB148B" w:rsidRPr="001762C5" w:rsidRDefault="00AB148B" w:rsidP="00692A1B">
      <w:pPr>
        <w:pStyle w:val="Frfattarruta"/>
        <w:rPr>
          <w:color w:val="auto"/>
        </w:rPr>
      </w:pPr>
      <w:r w:rsidRPr="001762C5">
        <w:rPr>
          <w:color w:val="auto"/>
        </w:rPr>
        <w:br w:type="page"/>
      </w:r>
    </w:p>
    <w:bookmarkStart w:id="8" w:name="_Toc153648616" w:displacedByCustomXml="next"/>
    <w:bookmarkStart w:id="9" w:name="_Toc153210754" w:displacedByCustomXml="next"/>
    <w:bookmarkStart w:id="10" w:name="_Toc153209819" w:displacedByCustomXml="next"/>
    <w:bookmarkStart w:id="11" w:name="_Toc153209925" w:displacedByCustomXml="next"/>
    <w:sdt>
      <w:sdtPr>
        <w:rPr>
          <w:color w:val="auto"/>
          <w:sz w:val="22"/>
        </w:rPr>
        <w:id w:val="-656156871"/>
        <w:docPartObj>
          <w:docPartGallery w:val="Table of Contents"/>
          <w:docPartUnique/>
        </w:docPartObj>
      </w:sdtPr>
      <w:sdtEndPr>
        <w:rPr>
          <w:b/>
          <w:bCs/>
        </w:rPr>
      </w:sdtEndPr>
      <w:sdtContent>
        <w:p w14:paraId="4DEC1285" w14:textId="77777777" w:rsidR="001C78F5" w:rsidRPr="001762C5" w:rsidRDefault="001C78F5">
          <w:pPr>
            <w:pStyle w:val="TOCHeading"/>
            <w:rPr>
              <w:color w:val="auto"/>
            </w:rPr>
          </w:pPr>
          <w:r w:rsidRPr="001762C5">
            <w:rPr>
              <w:color w:val="auto"/>
            </w:rPr>
            <w:t>Innehållsförteckning</w:t>
          </w:r>
          <w:bookmarkEnd w:id="11"/>
          <w:bookmarkEnd w:id="10"/>
          <w:bookmarkEnd w:id="9"/>
          <w:bookmarkEnd w:id="8"/>
        </w:p>
        <w:p w14:paraId="6CCB9FA1" w14:textId="0EE54C7D" w:rsidR="002E026E" w:rsidRPr="001762C5" w:rsidRDefault="001B2D60">
          <w:pPr>
            <w:pStyle w:val="TOC1"/>
            <w:tabs>
              <w:tab w:val="right" w:leader="dot" w:pos="7445"/>
            </w:tabs>
            <w:rPr>
              <w:rFonts w:eastAsiaTheme="minorEastAsia" w:cstheme="minorBidi"/>
              <w:b w:val="0"/>
              <w:noProof/>
              <w:color w:val="auto"/>
              <w:kern w:val="2"/>
              <w:lang w:eastAsia="sv-SE"/>
              <w14:ligatures w14:val="standardContextual"/>
            </w:rPr>
          </w:pPr>
          <w:r w:rsidRPr="001762C5">
            <w:rPr>
              <w:color w:val="auto"/>
            </w:rPr>
            <w:fldChar w:fldCharType="begin"/>
          </w:r>
          <w:r w:rsidRPr="001762C5">
            <w:rPr>
              <w:color w:val="auto"/>
            </w:rPr>
            <w:instrText xml:space="preserve"> TOC \o "1-2" \h \z \u </w:instrText>
          </w:r>
          <w:r w:rsidRPr="001762C5">
            <w:rPr>
              <w:color w:val="auto"/>
            </w:rPr>
            <w:fldChar w:fldCharType="separate"/>
          </w:r>
          <w:hyperlink w:anchor="_Toc153648617" w:history="1">
            <w:r w:rsidR="002E026E" w:rsidRPr="001762C5">
              <w:rPr>
                <w:rStyle w:val="Hyperlink"/>
                <w:noProof/>
                <w:color w:val="auto"/>
              </w:rPr>
              <w:t>Inledning</w:t>
            </w:r>
            <w:r w:rsidR="002E026E" w:rsidRPr="001762C5">
              <w:rPr>
                <w:noProof/>
                <w:webHidden/>
                <w:color w:val="auto"/>
              </w:rPr>
              <w:tab/>
            </w:r>
            <w:r w:rsidR="002E026E" w:rsidRPr="001762C5">
              <w:rPr>
                <w:noProof/>
                <w:webHidden/>
                <w:color w:val="auto"/>
              </w:rPr>
              <w:fldChar w:fldCharType="begin"/>
            </w:r>
            <w:r w:rsidR="002E026E" w:rsidRPr="001762C5">
              <w:rPr>
                <w:noProof/>
                <w:webHidden/>
                <w:color w:val="auto"/>
              </w:rPr>
              <w:instrText xml:space="preserve"> PAGEREF _Toc153648617 \h </w:instrText>
            </w:r>
            <w:r w:rsidR="002E026E" w:rsidRPr="001762C5">
              <w:rPr>
                <w:noProof/>
                <w:webHidden/>
                <w:color w:val="auto"/>
              </w:rPr>
            </w:r>
            <w:r w:rsidR="002E026E" w:rsidRPr="001762C5">
              <w:rPr>
                <w:noProof/>
                <w:webHidden/>
                <w:color w:val="auto"/>
              </w:rPr>
              <w:fldChar w:fldCharType="separate"/>
            </w:r>
            <w:r w:rsidR="002E026E" w:rsidRPr="001762C5">
              <w:rPr>
                <w:noProof/>
                <w:webHidden/>
                <w:color w:val="auto"/>
              </w:rPr>
              <w:t>1</w:t>
            </w:r>
            <w:r w:rsidR="002E026E" w:rsidRPr="001762C5">
              <w:rPr>
                <w:noProof/>
                <w:webHidden/>
                <w:color w:val="auto"/>
              </w:rPr>
              <w:fldChar w:fldCharType="end"/>
            </w:r>
          </w:hyperlink>
        </w:p>
        <w:p w14:paraId="5AB7E1E4" w14:textId="7C19EFC3" w:rsidR="002E026E" w:rsidRPr="001762C5" w:rsidRDefault="002E026E">
          <w:pPr>
            <w:pStyle w:val="TOC1"/>
            <w:tabs>
              <w:tab w:val="left" w:pos="442"/>
              <w:tab w:val="right" w:leader="dot" w:pos="7445"/>
            </w:tabs>
            <w:rPr>
              <w:rFonts w:eastAsiaTheme="minorEastAsia" w:cstheme="minorBidi"/>
              <w:b w:val="0"/>
              <w:noProof/>
              <w:color w:val="auto"/>
              <w:kern w:val="2"/>
              <w:lang w:eastAsia="sv-SE"/>
              <w14:ligatures w14:val="standardContextual"/>
            </w:rPr>
          </w:pPr>
          <w:hyperlink w:anchor="_Toc153648618" w:history="1">
            <w:r w:rsidRPr="001762C5">
              <w:rPr>
                <w:rStyle w:val="Hyperlink"/>
                <w:noProof/>
                <w:color w:val="auto"/>
              </w:rPr>
              <w:t>1.</w:t>
            </w:r>
            <w:r w:rsidRPr="001762C5">
              <w:rPr>
                <w:rFonts w:eastAsiaTheme="minorEastAsia" w:cstheme="minorBidi"/>
                <w:b w:val="0"/>
                <w:noProof/>
                <w:color w:val="auto"/>
                <w:kern w:val="2"/>
                <w:lang w:eastAsia="sv-SE"/>
                <w14:ligatures w14:val="standardContextual"/>
              </w:rPr>
              <w:tab/>
            </w:r>
            <w:r w:rsidRPr="001762C5">
              <w:rPr>
                <w:rStyle w:val="Hyperlink"/>
                <w:noProof/>
                <w:color w:val="auto"/>
              </w:rPr>
              <w:t>Planera intervjun</w:t>
            </w:r>
            <w:r w:rsidRPr="001762C5">
              <w:rPr>
                <w:noProof/>
                <w:webHidden/>
                <w:color w:val="auto"/>
              </w:rPr>
              <w:tab/>
            </w:r>
            <w:r w:rsidRPr="001762C5">
              <w:rPr>
                <w:noProof/>
                <w:webHidden/>
                <w:color w:val="auto"/>
              </w:rPr>
              <w:fldChar w:fldCharType="begin"/>
            </w:r>
            <w:r w:rsidRPr="001762C5">
              <w:rPr>
                <w:noProof/>
                <w:webHidden/>
                <w:color w:val="auto"/>
              </w:rPr>
              <w:instrText xml:space="preserve"> PAGEREF _Toc153648618 \h </w:instrText>
            </w:r>
            <w:r w:rsidRPr="001762C5">
              <w:rPr>
                <w:noProof/>
                <w:webHidden/>
                <w:color w:val="auto"/>
              </w:rPr>
            </w:r>
            <w:r w:rsidRPr="001762C5">
              <w:rPr>
                <w:noProof/>
                <w:webHidden/>
                <w:color w:val="auto"/>
              </w:rPr>
              <w:fldChar w:fldCharType="separate"/>
            </w:r>
            <w:r w:rsidRPr="001762C5">
              <w:rPr>
                <w:noProof/>
                <w:webHidden/>
                <w:color w:val="auto"/>
              </w:rPr>
              <w:t>2</w:t>
            </w:r>
            <w:r w:rsidRPr="001762C5">
              <w:rPr>
                <w:noProof/>
                <w:webHidden/>
                <w:color w:val="auto"/>
              </w:rPr>
              <w:fldChar w:fldCharType="end"/>
            </w:r>
          </w:hyperlink>
        </w:p>
        <w:p w14:paraId="5B61D226" w14:textId="5288E921" w:rsidR="002E026E" w:rsidRPr="001762C5" w:rsidRDefault="002E026E">
          <w:pPr>
            <w:pStyle w:val="TOC2"/>
            <w:tabs>
              <w:tab w:val="right" w:leader="dot" w:pos="7445"/>
            </w:tabs>
            <w:rPr>
              <w:rFonts w:eastAsiaTheme="minorEastAsia" w:cstheme="minorBidi"/>
              <w:noProof/>
              <w:color w:val="auto"/>
              <w:kern w:val="2"/>
              <w:lang w:eastAsia="sv-SE"/>
              <w14:ligatures w14:val="standardContextual"/>
            </w:rPr>
          </w:pPr>
          <w:hyperlink w:anchor="_Toc153648619" w:history="1">
            <w:r w:rsidRPr="001762C5">
              <w:rPr>
                <w:rStyle w:val="Hyperlink"/>
                <w:noProof/>
                <w:color w:val="auto"/>
              </w:rPr>
              <w:t>1.1 Inför intervjun</w:t>
            </w:r>
            <w:r w:rsidRPr="001762C5">
              <w:rPr>
                <w:noProof/>
                <w:webHidden/>
                <w:color w:val="auto"/>
              </w:rPr>
              <w:tab/>
            </w:r>
            <w:r w:rsidRPr="001762C5">
              <w:rPr>
                <w:noProof/>
                <w:webHidden/>
                <w:color w:val="auto"/>
              </w:rPr>
              <w:fldChar w:fldCharType="begin"/>
            </w:r>
            <w:r w:rsidRPr="001762C5">
              <w:rPr>
                <w:noProof/>
                <w:webHidden/>
                <w:color w:val="auto"/>
              </w:rPr>
              <w:instrText xml:space="preserve"> PAGEREF _Toc153648619 \h </w:instrText>
            </w:r>
            <w:r w:rsidRPr="001762C5">
              <w:rPr>
                <w:noProof/>
                <w:webHidden/>
                <w:color w:val="auto"/>
              </w:rPr>
            </w:r>
            <w:r w:rsidRPr="001762C5">
              <w:rPr>
                <w:noProof/>
                <w:webHidden/>
                <w:color w:val="auto"/>
              </w:rPr>
              <w:fldChar w:fldCharType="separate"/>
            </w:r>
            <w:r w:rsidRPr="001762C5">
              <w:rPr>
                <w:noProof/>
                <w:webHidden/>
                <w:color w:val="auto"/>
              </w:rPr>
              <w:t>2</w:t>
            </w:r>
            <w:r w:rsidRPr="001762C5">
              <w:rPr>
                <w:noProof/>
                <w:webHidden/>
                <w:color w:val="auto"/>
              </w:rPr>
              <w:fldChar w:fldCharType="end"/>
            </w:r>
          </w:hyperlink>
        </w:p>
        <w:p w14:paraId="52C7F257" w14:textId="58351E0A" w:rsidR="002E026E" w:rsidRPr="001762C5" w:rsidRDefault="002E026E">
          <w:pPr>
            <w:pStyle w:val="TOC2"/>
            <w:tabs>
              <w:tab w:val="right" w:leader="dot" w:pos="7445"/>
            </w:tabs>
            <w:rPr>
              <w:rFonts w:eastAsiaTheme="minorEastAsia" w:cstheme="minorBidi"/>
              <w:noProof/>
              <w:color w:val="auto"/>
              <w:kern w:val="2"/>
              <w:lang w:eastAsia="sv-SE"/>
              <w14:ligatures w14:val="standardContextual"/>
            </w:rPr>
          </w:pPr>
          <w:hyperlink w:anchor="_Toc153648620" w:history="1">
            <w:r w:rsidRPr="001762C5">
              <w:rPr>
                <w:rStyle w:val="Hyperlink"/>
                <w:noProof/>
                <w:color w:val="auto"/>
              </w:rPr>
              <w:t>1.2 Intervjuteknik</w:t>
            </w:r>
            <w:r w:rsidRPr="001762C5">
              <w:rPr>
                <w:noProof/>
                <w:webHidden/>
                <w:color w:val="auto"/>
              </w:rPr>
              <w:tab/>
            </w:r>
            <w:r w:rsidRPr="001762C5">
              <w:rPr>
                <w:noProof/>
                <w:webHidden/>
                <w:color w:val="auto"/>
              </w:rPr>
              <w:fldChar w:fldCharType="begin"/>
            </w:r>
            <w:r w:rsidRPr="001762C5">
              <w:rPr>
                <w:noProof/>
                <w:webHidden/>
                <w:color w:val="auto"/>
              </w:rPr>
              <w:instrText xml:space="preserve"> PAGEREF _Toc153648620 \h </w:instrText>
            </w:r>
            <w:r w:rsidRPr="001762C5">
              <w:rPr>
                <w:noProof/>
                <w:webHidden/>
                <w:color w:val="auto"/>
              </w:rPr>
            </w:r>
            <w:r w:rsidRPr="001762C5">
              <w:rPr>
                <w:noProof/>
                <w:webHidden/>
                <w:color w:val="auto"/>
              </w:rPr>
              <w:fldChar w:fldCharType="separate"/>
            </w:r>
            <w:r w:rsidRPr="001762C5">
              <w:rPr>
                <w:noProof/>
                <w:webHidden/>
                <w:color w:val="auto"/>
              </w:rPr>
              <w:t>2</w:t>
            </w:r>
            <w:r w:rsidRPr="001762C5">
              <w:rPr>
                <w:noProof/>
                <w:webHidden/>
                <w:color w:val="auto"/>
              </w:rPr>
              <w:fldChar w:fldCharType="end"/>
            </w:r>
          </w:hyperlink>
        </w:p>
        <w:p w14:paraId="5BA8DB14" w14:textId="7F267C6F" w:rsidR="002E026E" w:rsidRPr="001762C5" w:rsidRDefault="002E026E">
          <w:pPr>
            <w:pStyle w:val="TOC2"/>
            <w:tabs>
              <w:tab w:val="right" w:leader="dot" w:pos="7445"/>
            </w:tabs>
            <w:rPr>
              <w:rFonts w:eastAsiaTheme="minorEastAsia" w:cstheme="minorBidi"/>
              <w:noProof/>
              <w:color w:val="auto"/>
              <w:kern w:val="2"/>
              <w:lang w:eastAsia="sv-SE"/>
              <w14:ligatures w14:val="standardContextual"/>
            </w:rPr>
          </w:pPr>
          <w:hyperlink w:anchor="_Toc153648621" w:history="1">
            <w:r w:rsidRPr="001762C5">
              <w:rPr>
                <w:rStyle w:val="Hyperlink"/>
                <w:noProof/>
                <w:color w:val="auto"/>
              </w:rPr>
              <w:t>1.3 Inledning av intervjun</w:t>
            </w:r>
            <w:r w:rsidRPr="001762C5">
              <w:rPr>
                <w:noProof/>
                <w:webHidden/>
                <w:color w:val="auto"/>
              </w:rPr>
              <w:tab/>
            </w:r>
            <w:r w:rsidRPr="001762C5">
              <w:rPr>
                <w:noProof/>
                <w:webHidden/>
                <w:color w:val="auto"/>
              </w:rPr>
              <w:fldChar w:fldCharType="begin"/>
            </w:r>
            <w:r w:rsidRPr="001762C5">
              <w:rPr>
                <w:noProof/>
                <w:webHidden/>
                <w:color w:val="auto"/>
              </w:rPr>
              <w:instrText xml:space="preserve"> PAGEREF _Toc153648621 \h </w:instrText>
            </w:r>
            <w:r w:rsidRPr="001762C5">
              <w:rPr>
                <w:noProof/>
                <w:webHidden/>
                <w:color w:val="auto"/>
              </w:rPr>
            </w:r>
            <w:r w:rsidRPr="001762C5">
              <w:rPr>
                <w:noProof/>
                <w:webHidden/>
                <w:color w:val="auto"/>
              </w:rPr>
              <w:fldChar w:fldCharType="separate"/>
            </w:r>
            <w:r w:rsidRPr="001762C5">
              <w:rPr>
                <w:noProof/>
                <w:webHidden/>
                <w:color w:val="auto"/>
              </w:rPr>
              <w:t>3</w:t>
            </w:r>
            <w:r w:rsidRPr="001762C5">
              <w:rPr>
                <w:noProof/>
                <w:webHidden/>
                <w:color w:val="auto"/>
              </w:rPr>
              <w:fldChar w:fldCharType="end"/>
            </w:r>
          </w:hyperlink>
        </w:p>
        <w:p w14:paraId="77E9888C" w14:textId="078F8171" w:rsidR="002E026E" w:rsidRPr="001762C5" w:rsidRDefault="002E026E">
          <w:pPr>
            <w:pStyle w:val="TOC2"/>
            <w:tabs>
              <w:tab w:val="right" w:leader="dot" w:pos="7445"/>
            </w:tabs>
            <w:rPr>
              <w:rFonts w:eastAsiaTheme="minorEastAsia" w:cstheme="minorBidi"/>
              <w:noProof/>
              <w:color w:val="auto"/>
              <w:kern w:val="2"/>
              <w:lang w:eastAsia="sv-SE"/>
              <w14:ligatures w14:val="standardContextual"/>
            </w:rPr>
          </w:pPr>
          <w:hyperlink w:anchor="_Toc153648622" w:history="1">
            <w:r w:rsidRPr="001762C5">
              <w:rPr>
                <w:rStyle w:val="Hyperlink"/>
                <w:noProof/>
                <w:color w:val="auto"/>
              </w:rPr>
              <w:t>1.4 Efter intervjun</w:t>
            </w:r>
            <w:r w:rsidRPr="001762C5">
              <w:rPr>
                <w:noProof/>
                <w:webHidden/>
                <w:color w:val="auto"/>
              </w:rPr>
              <w:tab/>
            </w:r>
            <w:r w:rsidRPr="001762C5">
              <w:rPr>
                <w:noProof/>
                <w:webHidden/>
                <w:color w:val="auto"/>
              </w:rPr>
              <w:fldChar w:fldCharType="begin"/>
            </w:r>
            <w:r w:rsidRPr="001762C5">
              <w:rPr>
                <w:noProof/>
                <w:webHidden/>
                <w:color w:val="auto"/>
              </w:rPr>
              <w:instrText xml:space="preserve"> PAGEREF _Toc153648622 \h </w:instrText>
            </w:r>
            <w:r w:rsidRPr="001762C5">
              <w:rPr>
                <w:noProof/>
                <w:webHidden/>
                <w:color w:val="auto"/>
              </w:rPr>
            </w:r>
            <w:r w:rsidRPr="001762C5">
              <w:rPr>
                <w:noProof/>
                <w:webHidden/>
                <w:color w:val="auto"/>
              </w:rPr>
              <w:fldChar w:fldCharType="separate"/>
            </w:r>
            <w:r w:rsidRPr="001762C5">
              <w:rPr>
                <w:noProof/>
                <w:webHidden/>
                <w:color w:val="auto"/>
              </w:rPr>
              <w:t>3</w:t>
            </w:r>
            <w:r w:rsidRPr="001762C5">
              <w:rPr>
                <w:noProof/>
                <w:webHidden/>
                <w:color w:val="auto"/>
              </w:rPr>
              <w:fldChar w:fldCharType="end"/>
            </w:r>
          </w:hyperlink>
        </w:p>
        <w:p w14:paraId="55284D7B" w14:textId="0BF9D0B5" w:rsidR="002E026E" w:rsidRPr="001762C5" w:rsidRDefault="002E026E">
          <w:pPr>
            <w:pStyle w:val="TOC1"/>
            <w:tabs>
              <w:tab w:val="left" w:pos="442"/>
              <w:tab w:val="right" w:leader="dot" w:pos="7445"/>
            </w:tabs>
            <w:rPr>
              <w:rFonts w:eastAsiaTheme="minorEastAsia" w:cstheme="minorBidi"/>
              <w:b w:val="0"/>
              <w:noProof/>
              <w:color w:val="auto"/>
              <w:kern w:val="2"/>
              <w:lang w:eastAsia="sv-SE"/>
              <w14:ligatures w14:val="standardContextual"/>
            </w:rPr>
          </w:pPr>
          <w:hyperlink w:anchor="_Toc153648623" w:history="1">
            <w:r w:rsidRPr="001762C5">
              <w:rPr>
                <w:rStyle w:val="Hyperlink"/>
                <w:noProof/>
                <w:color w:val="auto"/>
              </w:rPr>
              <w:t>2.</w:t>
            </w:r>
            <w:r w:rsidRPr="001762C5">
              <w:rPr>
                <w:rFonts w:eastAsiaTheme="minorEastAsia" w:cstheme="minorBidi"/>
                <w:b w:val="0"/>
                <w:noProof/>
                <w:color w:val="auto"/>
                <w:kern w:val="2"/>
                <w:lang w:eastAsia="sv-SE"/>
                <w14:ligatures w14:val="standardContextual"/>
              </w:rPr>
              <w:tab/>
            </w:r>
            <w:r w:rsidRPr="001762C5">
              <w:rPr>
                <w:rStyle w:val="Hyperlink"/>
                <w:noProof/>
                <w:color w:val="auto"/>
              </w:rPr>
              <w:t>Strukturerad intervjumall lärare</w:t>
            </w:r>
            <w:r w:rsidRPr="001762C5">
              <w:rPr>
                <w:noProof/>
                <w:webHidden/>
                <w:color w:val="auto"/>
              </w:rPr>
              <w:tab/>
            </w:r>
            <w:r w:rsidRPr="001762C5">
              <w:rPr>
                <w:noProof/>
                <w:webHidden/>
                <w:color w:val="auto"/>
              </w:rPr>
              <w:fldChar w:fldCharType="begin"/>
            </w:r>
            <w:r w:rsidRPr="001762C5">
              <w:rPr>
                <w:noProof/>
                <w:webHidden/>
                <w:color w:val="auto"/>
              </w:rPr>
              <w:instrText xml:space="preserve"> PAGEREF _Toc153648623 \h </w:instrText>
            </w:r>
            <w:r w:rsidRPr="001762C5">
              <w:rPr>
                <w:noProof/>
                <w:webHidden/>
                <w:color w:val="auto"/>
              </w:rPr>
            </w:r>
            <w:r w:rsidRPr="001762C5">
              <w:rPr>
                <w:noProof/>
                <w:webHidden/>
                <w:color w:val="auto"/>
              </w:rPr>
              <w:fldChar w:fldCharType="separate"/>
            </w:r>
            <w:r w:rsidRPr="001762C5">
              <w:rPr>
                <w:noProof/>
                <w:webHidden/>
                <w:color w:val="auto"/>
              </w:rPr>
              <w:t>4</w:t>
            </w:r>
            <w:r w:rsidRPr="001762C5">
              <w:rPr>
                <w:noProof/>
                <w:webHidden/>
                <w:color w:val="auto"/>
              </w:rPr>
              <w:fldChar w:fldCharType="end"/>
            </w:r>
          </w:hyperlink>
        </w:p>
        <w:p w14:paraId="063153CF" w14:textId="7E6F4B10" w:rsidR="002E026E" w:rsidRPr="001762C5" w:rsidRDefault="002E026E">
          <w:pPr>
            <w:pStyle w:val="TOC1"/>
            <w:tabs>
              <w:tab w:val="left" w:pos="442"/>
              <w:tab w:val="right" w:leader="dot" w:pos="7445"/>
            </w:tabs>
            <w:rPr>
              <w:rFonts w:eastAsiaTheme="minorEastAsia" w:cstheme="minorBidi"/>
              <w:b w:val="0"/>
              <w:noProof/>
              <w:color w:val="auto"/>
              <w:kern w:val="2"/>
              <w:lang w:eastAsia="sv-SE"/>
              <w14:ligatures w14:val="standardContextual"/>
            </w:rPr>
          </w:pPr>
          <w:hyperlink w:anchor="_Toc153648624" w:history="1">
            <w:r w:rsidRPr="001762C5">
              <w:rPr>
                <w:rStyle w:val="Hyperlink"/>
                <w:noProof/>
                <w:color w:val="auto"/>
              </w:rPr>
              <w:t>3.</w:t>
            </w:r>
            <w:r w:rsidRPr="001762C5">
              <w:rPr>
                <w:rFonts w:eastAsiaTheme="minorEastAsia" w:cstheme="minorBidi"/>
                <w:b w:val="0"/>
                <w:noProof/>
                <w:color w:val="auto"/>
                <w:kern w:val="2"/>
                <w:lang w:eastAsia="sv-SE"/>
                <w14:ligatures w14:val="standardContextual"/>
              </w:rPr>
              <w:tab/>
            </w:r>
            <w:r w:rsidRPr="001762C5">
              <w:rPr>
                <w:rStyle w:val="Hyperlink"/>
                <w:noProof/>
                <w:color w:val="auto"/>
              </w:rPr>
              <w:t>Strukturerad intervjumall T/A</w:t>
            </w:r>
            <w:r w:rsidRPr="001762C5">
              <w:rPr>
                <w:noProof/>
                <w:webHidden/>
                <w:color w:val="auto"/>
              </w:rPr>
              <w:tab/>
            </w:r>
            <w:r w:rsidRPr="001762C5">
              <w:rPr>
                <w:noProof/>
                <w:webHidden/>
                <w:color w:val="auto"/>
              </w:rPr>
              <w:fldChar w:fldCharType="begin"/>
            </w:r>
            <w:r w:rsidRPr="001762C5">
              <w:rPr>
                <w:noProof/>
                <w:webHidden/>
                <w:color w:val="auto"/>
              </w:rPr>
              <w:instrText xml:space="preserve"> PAGEREF _Toc153648624 \h </w:instrText>
            </w:r>
            <w:r w:rsidRPr="001762C5">
              <w:rPr>
                <w:noProof/>
                <w:webHidden/>
                <w:color w:val="auto"/>
              </w:rPr>
            </w:r>
            <w:r w:rsidRPr="001762C5">
              <w:rPr>
                <w:noProof/>
                <w:webHidden/>
                <w:color w:val="auto"/>
              </w:rPr>
              <w:fldChar w:fldCharType="separate"/>
            </w:r>
            <w:r w:rsidRPr="001762C5">
              <w:rPr>
                <w:noProof/>
                <w:webHidden/>
                <w:color w:val="auto"/>
              </w:rPr>
              <w:t>7</w:t>
            </w:r>
            <w:r w:rsidRPr="001762C5">
              <w:rPr>
                <w:noProof/>
                <w:webHidden/>
                <w:color w:val="auto"/>
              </w:rPr>
              <w:fldChar w:fldCharType="end"/>
            </w:r>
          </w:hyperlink>
        </w:p>
        <w:p w14:paraId="2D68E3CC" w14:textId="71F4E156" w:rsidR="002E026E" w:rsidRPr="001762C5" w:rsidRDefault="002E026E">
          <w:pPr>
            <w:pStyle w:val="TOC1"/>
            <w:tabs>
              <w:tab w:val="left" w:pos="442"/>
              <w:tab w:val="right" w:leader="dot" w:pos="7445"/>
            </w:tabs>
            <w:rPr>
              <w:rFonts w:eastAsiaTheme="minorEastAsia" w:cstheme="minorBidi"/>
              <w:b w:val="0"/>
              <w:noProof/>
              <w:color w:val="auto"/>
              <w:kern w:val="2"/>
              <w:lang w:eastAsia="sv-SE"/>
              <w14:ligatures w14:val="standardContextual"/>
            </w:rPr>
          </w:pPr>
          <w:hyperlink w:anchor="_Toc153648625" w:history="1">
            <w:r w:rsidRPr="001762C5">
              <w:rPr>
                <w:rStyle w:val="Hyperlink"/>
                <w:noProof/>
                <w:color w:val="auto"/>
              </w:rPr>
              <w:t>4.</w:t>
            </w:r>
            <w:r w:rsidRPr="001762C5">
              <w:rPr>
                <w:rFonts w:eastAsiaTheme="minorEastAsia" w:cstheme="minorBidi"/>
                <w:b w:val="0"/>
                <w:noProof/>
                <w:color w:val="auto"/>
                <w:kern w:val="2"/>
                <w:lang w:eastAsia="sv-SE"/>
                <w14:ligatures w14:val="standardContextual"/>
              </w:rPr>
              <w:tab/>
            </w:r>
            <w:r w:rsidRPr="001762C5">
              <w:rPr>
                <w:rStyle w:val="Hyperlink"/>
                <w:noProof/>
                <w:color w:val="auto"/>
              </w:rPr>
              <w:t>Strukturerad intervjumall chefer</w:t>
            </w:r>
            <w:r w:rsidRPr="001762C5">
              <w:rPr>
                <w:noProof/>
                <w:webHidden/>
                <w:color w:val="auto"/>
              </w:rPr>
              <w:tab/>
            </w:r>
            <w:r w:rsidRPr="001762C5">
              <w:rPr>
                <w:noProof/>
                <w:webHidden/>
                <w:color w:val="auto"/>
              </w:rPr>
              <w:fldChar w:fldCharType="begin"/>
            </w:r>
            <w:r w:rsidRPr="001762C5">
              <w:rPr>
                <w:noProof/>
                <w:webHidden/>
                <w:color w:val="auto"/>
              </w:rPr>
              <w:instrText xml:space="preserve"> PAGEREF _Toc153648625 \h </w:instrText>
            </w:r>
            <w:r w:rsidRPr="001762C5">
              <w:rPr>
                <w:noProof/>
                <w:webHidden/>
                <w:color w:val="auto"/>
              </w:rPr>
            </w:r>
            <w:r w:rsidRPr="001762C5">
              <w:rPr>
                <w:noProof/>
                <w:webHidden/>
                <w:color w:val="auto"/>
              </w:rPr>
              <w:fldChar w:fldCharType="separate"/>
            </w:r>
            <w:r w:rsidRPr="001762C5">
              <w:rPr>
                <w:noProof/>
                <w:webHidden/>
                <w:color w:val="auto"/>
              </w:rPr>
              <w:t>10</w:t>
            </w:r>
            <w:r w:rsidRPr="001762C5">
              <w:rPr>
                <w:noProof/>
                <w:webHidden/>
                <w:color w:val="auto"/>
              </w:rPr>
              <w:fldChar w:fldCharType="end"/>
            </w:r>
          </w:hyperlink>
        </w:p>
        <w:p w14:paraId="2BF7DA68" w14:textId="44BD4CD6" w:rsidR="002E026E" w:rsidRPr="001762C5" w:rsidRDefault="002E026E">
          <w:pPr>
            <w:pStyle w:val="TOC1"/>
            <w:tabs>
              <w:tab w:val="left" w:pos="442"/>
              <w:tab w:val="right" w:leader="dot" w:pos="7445"/>
            </w:tabs>
            <w:rPr>
              <w:rFonts w:eastAsiaTheme="minorEastAsia" w:cstheme="minorBidi"/>
              <w:b w:val="0"/>
              <w:noProof/>
              <w:color w:val="auto"/>
              <w:kern w:val="2"/>
              <w:lang w:eastAsia="sv-SE"/>
              <w14:ligatures w14:val="standardContextual"/>
            </w:rPr>
          </w:pPr>
          <w:hyperlink w:anchor="_Toc153648626" w:history="1">
            <w:r w:rsidRPr="001762C5">
              <w:rPr>
                <w:rStyle w:val="Hyperlink"/>
                <w:noProof/>
                <w:color w:val="auto"/>
              </w:rPr>
              <w:t>5.</w:t>
            </w:r>
            <w:r w:rsidRPr="001762C5">
              <w:rPr>
                <w:rFonts w:eastAsiaTheme="minorEastAsia" w:cstheme="minorBidi"/>
                <w:b w:val="0"/>
                <w:noProof/>
                <w:color w:val="auto"/>
                <w:kern w:val="2"/>
                <w:lang w:eastAsia="sv-SE"/>
                <w14:ligatures w14:val="standardContextual"/>
              </w:rPr>
              <w:tab/>
            </w:r>
            <w:r w:rsidRPr="001762C5">
              <w:rPr>
                <w:rStyle w:val="Hyperlink"/>
                <w:noProof/>
                <w:color w:val="auto"/>
              </w:rPr>
              <w:t>Kompetensbaserade intervjufrågor – personliga förmågor</w:t>
            </w:r>
            <w:r w:rsidRPr="001762C5">
              <w:rPr>
                <w:noProof/>
                <w:webHidden/>
                <w:color w:val="auto"/>
              </w:rPr>
              <w:tab/>
            </w:r>
            <w:r w:rsidRPr="001762C5">
              <w:rPr>
                <w:noProof/>
                <w:webHidden/>
                <w:color w:val="auto"/>
              </w:rPr>
              <w:fldChar w:fldCharType="begin"/>
            </w:r>
            <w:r w:rsidRPr="001762C5">
              <w:rPr>
                <w:noProof/>
                <w:webHidden/>
                <w:color w:val="auto"/>
              </w:rPr>
              <w:instrText xml:space="preserve"> PAGEREF _Toc153648626 \h </w:instrText>
            </w:r>
            <w:r w:rsidRPr="001762C5">
              <w:rPr>
                <w:noProof/>
                <w:webHidden/>
                <w:color w:val="auto"/>
              </w:rPr>
            </w:r>
            <w:r w:rsidRPr="001762C5">
              <w:rPr>
                <w:noProof/>
                <w:webHidden/>
                <w:color w:val="auto"/>
              </w:rPr>
              <w:fldChar w:fldCharType="separate"/>
            </w:r>
            <w:r w:rsidRPr="001762C5">
              <w:rPr>
                <w:noProof/>
                <w:webHidden/>
                <w:color w:val="auto"/>
              </w:rPr>
              <w:t>13</w:t>
            </w:r>
            <w:r w:rsidRPr="001762C5">
              <w:rPr>
                <w:noProof/>
                <w:webHidden/>
                <w:color w:val="auto"/>
              </w:rPr>
              <w:fldChar w:fldCharType="end"/>
            </w:r>
          </w:hyperlink>
        </w:p>
        <w:p w14:paraId="5E82A4B1" w14:textId="3D282BCB" w:rsidR="002E026E" w:rsidRPr="001762C5" w:rsidRDefault="002E026E">
          <w:pPr>
            <w:pStyle w:val="TOC1"/>
            <w:tabs>
              <w:tab w:val="left" w:pos="442"/>
              <w:tab w:val="right" w:leader="dot" w:pos="7445"/>
            </w:tabs>
            <w:rPr>
              <w:rFonts w:eastAsiaTheme="minorEastAsia" w:cstheme="minorBidi"/>
              <w:b w:val="0"/>
              <w:noProof/>
              <w:color w:val="auto"/>
              <w:kern w:val="2"/>
              <w:lang w:eastAsia="sv-SE"/>
              <w14:ligatures w14:val="standardContextual"/>
            </w:rPr>
          </w:pPr>
          <w:hyperlink w:anchor="_Toc153648627" w:history="1">
            <w:r w:rsidRPr="001762C5">
              <w:rPr>
                <w:rStyle w:val="Hyperlink"/>
                <w:noProof/>
                <w:color w:val="auto"/>
              </w:rPr>
              <w:t>6.</w:t>
            </w:r>
            <w:r w:rsidRPr="001762C5">
              <w:rPr>
                <w:rFonts w:eastAsiaTheme="minorEastAsia" w:cstheme="minorBidi"/>
                <w:b w:val="0"/>
                <w:noProof/>
                <w:color w:val="auto"/>
                <w:kern w:val="2"/>
                <w:lang w:eastAsia="sv-SE"/>
                <w14:ligatures w14:val="standardContextual"/>
              </w:rPr>
              <w:tab/>
            </w:r>
            <w:r w:rsidRPr="001762C5">
              <w:rPr>
                <w:rStyle w:val="Hyperlink"/>
                <w:noProof/>
                <w:color w:val="auto"/>
              </w:rPr>
              <w:t>Referenstagning</w:t>
            </w:r>
            <w:r w:rsidRPr="001762C5">
              <w:rPr>
                <w:noProof/>
                <w:webHidden/>
                <w:color w:val="auto"/>
              </w:rPr>
              <w:tab/>
            </w:r>
            <w:r w:rsidRPr="001762C5">
              <w:rPr>
                <w:noProof/>
                <w:webHidden/>
                <w:color w:val="auto"/>
              </w:rPr>
              <w:fldChar w:fldCharType="begin"/>
            </w:r>
            <w:r w:rsidRPr="001762C5">
              <w:rPr>
                <w:noProof/>
                <w:webHidden/>
                <w:color w:val="auto"/>
              </w:rPr>
              <w:instrText xml:space="preserve"> PAGEREF _Toc153648627 \h </w:instrText>
            </w:r>
            <w:r w:rsidRPr="001762C5">
              <w:rPr>
                <w:noProof/>
                <w:webHidden/>
                <w:color w:val="auto"/>
              </w:rPr>
            </w:r>
            <w:r w:rsidRPr="001762C5">
              <w:rPr>
                <w:noProof/>
                <w:webHidden/>
                <w:color w:val="auto"/>
              </w:rPr>
              <w:fldChar w:fldCharType="separate"/>
            </w:r>
            <w:r w:rsidRPr="001762C5">
              <w:rPr>
                <w:noProof/>
                <w:webHidden/>
                <w:color w:val="auto"/>
              </w:rPr>
              <w:t>14</w:t>
            </w:r>
            <w:r w:rsidRPr="001762C5">
              <w:rPr>
                <w:noProof/>
                <w:webHidden/>
                <w:color w:val="auto"/>
              </w:rPr>
              <w:fldChar w:fldCharType="end"/>
            </w:r>
          </w:hyperlink>
        </w:p>
        <w:p w14:paraId="3B664226" w14:textId="54F4FD21" w:rsidR="001C78F5" w:rsidRPr="001762C5" w:rsidRDefault="001B2D60">
          <w:pPr>
            <w:rPr>
              <w:color w:val="auto"/>
            </w:rPr>
          </w:pPr>
          <w:r w:rsidRPr="001762C5">
            <w:rPr>
              <w:color w:val="auto"/>
            </w:rPr>
            <w:fldChar w:fldCharType="end"/>
          </w:r>
        </w:p>
      </w:sdtContent>
    </w:sdt>
    <w:p w14:paraId="5D40F3FC" w14:textId="77777777" w:rsidR="000304B0" w:rsidRPr="001762C5" w:rsidRDefault="000304B0" w:rsidP="00B60AC7">
      <w:pPr>
        <w:rPr>
          <w:color w:val="auto"/>
        </w:rPr>
      </w:pPr>
    </w:p>
    <w:p w14:paraId="33084D1E" w14:textId="77777777" w:rsidR="000304B0" w:rsidRPr="001762C5" w:rsidRDefault="000304B0" w:rsidP="00B60AC7">
      <w:pPr>
        <w:rPr>
          <w:color w:val="auto"/>
        </w:rPr>
      </w:pPr>
    </w:p>
    <w:p w14:paraId="296AAB41" w14:textId="77777777" w:rsidR="001B2D60" w:rsidRPr="001762C5" w:rsidRDefault="001B2D60" w:rsidP="001B2D60">
      <w:pPr>
        <w:rPr>
          <w:color w:val="auto"/>
        </w:rPr>
      </w:pPr>
    </w:p>
    <w:p w14:paraId="399C4493" w14:textId="77777777" w:rsidR="001B2D60" w:rsidRPr="001762C5" w:rsidRDefault="001B2D60" w:rsidP="001B2D60">
      <w:pPr>
        <w:jc w:val="right"/>
        <w:rPr>
          <w:color w:val="auto"/>
        </w:rPr>
      </w:pPr>
    </w:p>
    <w:p w14:paraId="795EF468" w14:textId="77777777" w:rsidR="001B2D60" w:rsidRPr="001762C5" w:rsidRDefault="001B2D60" w:rsidP="001B2D60">
      <w:pPr>
        <w:rPr>
          <w:color w:val="auto"/>
        </w:rPr>
      </w:pPr>
    </w:p>
    <w:p w14:paraId="1FDD00A3" w14:textId="77777777" w:rsidR="001B2D60" w:rsidRPr="001762C5" w:rsidRDefault="001B2D60" w:rsidP="001B2D60">
      <w:pPr>
        <w:rPr>
          <w:color w:val="auto"/>
        </w:rPr>
        <w:sectPr w:rsidR="001B2D60" w:rsidRPr="001762C5" w:rsidSect="00033D74">
          <w:headerReference w:type="even" r:id="rId13"/>
          <w:headerReference w:type="default" r:id="rId14"/>
          <w:footerReference w:type="even" r:id="rId15"/>
          <w:footerReference w:type="default" r:id="rId16"/>
          <w:headerReference w:type="first" r:id="rId17"/>
          <w:footerReference w:type="first" r:id="rId18"/>
          <w:pgSz w:w="11906" w:h="16838" w:code="9"/>
          <w:pgMar w:top="2268" w:right="1701" w:bottom="1276" w:left="2750" w:header="567" w:footer="567" w:gutter="0"/>
          <w:cols w:space="708"/>
          <w:titlePg/>
          <w:docGrid w:linePitch="360"/>
        </w:sectPr>
      </w:pPr>
    </w:p>
    <w:p w14:paraId="7C6E2AE1" w14:textId="3A96C37C" w:rsidR="00DF3BDC" w:rsidRPr="001762C5" w:rsidRDefault="00DF3BDC" w:rsidP="00717CF1">
      <w:pPr>
        <w:pStyle w:val="Heading1"/>
        <w:rPr>
          <w:color w:val="auto"/>
        </w:rPr>
      </w:pPr>
      <w:bookmarkStart w:id="12" w:name="_Toc153648617"/>
      <w:r w:rsidRPr="001762C5">
        <w:rPr>
          <w:color w:val="auto"/>
        </w:rPr>
        <w:lastRenderedPageBreak/>
        <w:t>Inledning</w:t>
      </w:r>
      <w:bookmarkEnd w:id="12"/>
    </w:p>
    <w:p w14:paraId="78A9937D" w14:textId="77777777" w:rsidR="00A03199" w:rsidRPr="001762C5" w:rsidRDefault="00A03199" w:rsidP="00A03199">
      <w:pPr>
        <w:rPr>
          <w:color w:val="auto"/>
        </w:rPr>
      </w:pPr>
      <w:r w:rsidRPr="001762C5">
        <w:rPr>
          <w:color w:val="auto"/>
        </w:rPr>
        <w:t xml:space="preserve">Den här intervjuguiden är ett stöd för dig som rekryterar till Linnéuniversitetet. Du får bland annat tips på förberedelser och förslag på frågor till dina intervjuer. Varje rekrytering är unik, varför du kan behöva anpassa, lägga till och ta bort frågor. Se denna guide som något att ta din utgångspunkt i när du planerar din rekrytering.  </w:t>
      </w:r>
    </w:p>
    <w:p w14:paraId="1C8C1C8C" w14:textId="77777777" w:rsidR="00A03199" w:rsidRPr="001762C5" w:rsidRDefault="00A03199" w:rsidP="00A03199">
      <w:pPr>
        <w:rPr>
          <w:color w:val="auto"/>
        </w:rPr>
      </w:pPr>
      <w:r w:rsidRPr="001762C5">
        <w:rPr>
          <w:color w:val="auto"/>
        </w:rPr>
        <w:t xml:space="preserve">Avsnitten 1. Planera intervjun, 5. Kompetensbaserade intervjufrågor och 6. Referenstagning är ett stöd i samtliga rekryteringar. Den anställning du rekryterar till avgör sedan om du tar stöd av de övriga avsnitten. De utgör strukturerade intervjumallar för anställning av lärare, T/A-medarbetare respektive chefer. </w:t>
      </w:r>
    </w:p>
    <w:p w14:paraId="462FDD55" w14:textId="77777777" w:rsidR="00A03199" w:rsidRPr="001762C5" w:rsidRDefault="00A03199" w:rsidP="00A03199">
      <w:pPr>
        <w:rPr>
          <w:color w:val="auto"/>
        </w:rPr>
      </w:pPr>
      <w:r w:rsidRPr="001762C5">
        <w:rPr>
          <w:color w:val="auto"/>
        </w:rPr>
        <w:t xml:space="preserve">Kontakta din HR-partner om du har frågor om intervjuer, referenstagning eller om guiden i övrigt.  </w:t>
      </w:r>
    </w:p>
    <w:p w14:paraId="10EE9C03" w14:textId="77777777" w:rsidR="008F7500" w:rsidRPr="001762C5" w:rsidRDefault="008F7500">
      <w:pPr>
        <w:spacing w:after="160" w:line="259" w:lineRule="auto"/>
        <w:rPr>
          <w:rFonts w:asciiTheme="majorHAnsi" w:eastAsiaTheme="majorEastAsia" w:hAnsiTheme="majorHAnsi" w:cstheme="majorHAnsi"/>
          <w:color w:val="auto"/>
          <w:sz w:val="44"/>
          <w:szCs w:val="32"/>
        </w:rPr>
      </w:pPr>
      <w:r w:rsidRPr="001762C5">
        <w:rPr>
          <w:color w:val="auto"/>
        </w:rPr>
        <w:br w:type="page"/>
      </w:r>
    </w:p>
    <w:p w14:paraId="44E62620" w14:textId="64865819" w:rsidR="00D44617" w:rsidRDefault="00037F45" w:rsidP="00717CF1">
      <w:pPr>
        <w:pStyle w:val="Heading1"/>
        <w:numPr>
          <w:ilvl w:val="0"/>
          <w:numId w:val="16"/>
        </w:numPr>
        <w:rPr>
          <w:color w:val="auto"/>
        </w:rPr>
      </w:pPr>
      <w:bookmarkStart w:id="13" w:name="_Toc153648618"/>
      <w:r w:rsidRPr="001762C5">
        <w:rPr>
          <w:color w:val="auto"/>
        </w:rPr>
        <w:lastRenderedPageBreak/>
        <w:t>Planera</w:t>
      </w:r>
      <w:r w:rsidR="00717CF1" w:rsidRPr="001762C5">
        <w:rPr>
          <w:color w:val="auto"/>
        </w:rPr>
        <w:t xml:space="preserve"> intervjun</w:t>
      </w:r>
      <w:bookmarkEnd w:id="13"/>
    </w:p>
    <w:p w14:paraId="50AFDBF2" w14:textId="07CFE96D" w:rsidR="009A157E" w:rsidRPr="009A157E" w:rsidRDefault="009A157E" w:rsidP="009A157E"/>
    <w:p w14:paraId="41D0AA63" w14:textId="1FE478C8" w:rsidR="00717CF1" w:rsidRDefault="00717CF1" w:rsidP="009A157E">
      <w:pPr>
        <w:pStyle w:val="Heading2"/>
        <w:numPr>
          <w:ilvl w:val="1"/>
          <w:numId w:val="16"/>
        </w:numPr>
        <w:rPr>
          <w:color w:val="auto"/>
        </w:rPr>
      </w:pPr>
      <w:bookmarkStart w:id="14" w:name="_Toc153648619"/>
      <w:r w:rsidRPr="001762C5">
        <w:rPr>
          <w:color w:val="auto"/>
        </w:rPr>
        <w:t>Inför intervjun</w:t>
      </w:r>
      <w:bookmarkEnd w:id="14"/>
    </w:p>
    <w:p w14:paraId="6DF3EBE3" w14:textId="50F6EB09" w:rsidR="009A157E" w:rsidRPr="00867654" w:rsidRDefault="00496D2E" w:rsidP="009A157E">
      <w:pPr>
        <w:rPr>
          <w:color w:val="auto"/>
        </w:rPr>
      </w:pPr>
      <w:r w:rsidRPr="00867654">
        <w:rPr>
          <w:color w:val="auto"/>
        </w:rPr>
        <w:t xml:space="preserve">Innan intervjuerna sker ska du bestämma </w:t>
      </w:r>
      <w:r w:rsidR="004F5D37" w:rsidRPr="00867654">
        <w:rPr>
          <w:color w:val="auto"/>
        </w:rPr>
        <w:t>vilket upplägg som passar bäst.</w:t>
      </w:r>
      <w:r w:rsidRPr="00867654">
        <w:rPr>
          <w:color w:val="auto"/>
        </w:rPr>
        <w:t xml:space="preserve"> </w:t>
      </w:r>
      <w:r w:rsidR="009A157E" w:rsidRPr="00867654">
        <w:rPr>
          <w:color w:val="auto"/>
        </w:rPr>
        <w:t xml:space="preserve">Den vanligaste formen för intervju är en personlig </w:t>
      </w:r>
      <w:r w:rsidRPr="00867654">
        <w:rPr>
          <w:color w:val="auto"/>
        </w:rPr>
        <w:t xml:space="preserve">intervju som sker </w:t>
      </w:r>
      <w:r w:rsidR="009A157E" w:rsidRPr="00867654">
        <w:rPr>
          <w:color w:val="auto"/>
        </w:rPr>
        <w:t>fysisk</w:t>
      </w:r>
      <w:r w:rsidRPr="00867654">
        <w:rPr>
          <w:color w:val="auto"/>
        </w:rPr>
        <w:t>t eller digital.</w:t>
      </w:r>
      <w:r w:rsidR="001F788C" w:rsidRPr="00867654">
        <w:rPr>
          <w:color w:val="auto"/>
        </w:rPr>
        <w:t xml:space="preserve"> </w:t>
      </w:r>
      <w:r w:rsidR="00A668DA" w:rsidRPr="00867654">
        <w:rPr>
          <w:color w:val="auto"/>
        </w:rPr>
        <w:t xml:space="preserve">Är det </w:t>
      </w:r>
      <w:r w:rsidR="001F788C" w:rsidRPr="00867654">
        <w:rPr>
          <w:color w:val="auto"/>
        </w:rPr>
        <w:t>få kandidater som ska intervjuas kan man med fördel ha en djupintervju per kandidat direkt.</w:t>
      </w:r>
      <w:r w:rsidR="00F6628C" w:rsidRPr="00867654">
        <w:rPr>
          <w:color w:val="auto"/>
        </w:rPr>
        <w:t xml:space="preserve"> Arbetsprov kan genomför</w:t>
      </w:r>
      <w:r w:rsidR="005234DF" w:rsidRPr="00867654">
        <w:rPr>
          <w:color w:val="auto"/>
        </w:rPr>
        <w:t>a</w:t>
      </w:r>
      <w:r w:rsidR="00F6628C" w:rsidRPr="00867654">
        <w:rPr>
          <w:color w:val="auto"/>
        </w:rPr>
        <w:t>s som ett moment vid intervjutillfället som tex en provföreläsning.</w:t>
      </w:r>
    </w:p>
    <w:p w14:paraId="5CD1C2BB" w14:textId="083B69CB" w:rsidR="009A157E" w:rsidRPr="00867654" w:rsidRDefault="009A157E" w:rsidP="009A157E">
      <w:pPr>
        <w:rPr>
          <w:color w:val="auto"/>
        </w:rPr>
      </w:pPr>
      <w:r w:rsidRPr="00867654">
        <w:rPr>
          <w:color w:val="auto"/>
        </w:rPr>
        <w:t>Ytterligare exempel på intervj</w:t>
      </w:r>
      <w:r w:rsidR="00496D2E" w:rsidRPr="00867654">
        <w:rPr>
          <w:color w:val="auto"/>
        </w:rPr>
        <w:t>u</w:t>
      </w:r>
      <w:r w:rsidRPr="00867654">
        <w:rPr>
          <w:color w:val="auto"/>
        </w:rPr>
        <w:t>former</w:t>
      </w:r>
      <w:r w:rsidR="00496D2E" w:rsidRPr="00867654">
        <w:rPr>
          <w:color w:val="auto"/>
        </w:rPr>
        <w:t xml:space="preserve"> är:</w:t>
      </w:r>
    </w:p>
    <w:p w14:paraId="6F81838D" w14:textId="77777777" w:rsidR="00496D2E" w:rsidRPr="00867654" w:rsidRDefault="009A157E" w:rsidP="009A157E">
      <w:pPr>
        <w:rPr>
          <w:color w:val="auto"/>
        </w:rPr>
      </w:pPr>
      <w:r w:rsidRPr="00867654">
        <w:rPr>
          <w:color w:val="auto"/>
        </w:rPr>
        <w:t>Gruppintervju</w:t>
      </w:r>
      <w:r w:rsidR="00496D2E" w:rsidRPr="00867654">
        <w:rPr>
          <w:color w:val="auto"/>
        </w:rPr>
        <w:t xml:space="preserve"> </w:t>
      </w:r>
    </w:p>
    <w:p w14:paraId="44A6D34A" w14:textId="38873071" w:rsidR="009A157E" w:rsidRPr="00867654" w:rsidRDefault="00496D2E" w:rsidP="009A157E">
      <w:pPr>
        <w:rPr>
          <w:color w:val="auto"/>
        </w:rPr>
      </w:pPr>
      <w:r w:rsidRPr="00867654">
        <w:rPr>
          <w:color w:val="auto"/>
        </w:rPr>
        <w:t xml:space="preserve">Denna intervjuform innebär att flera kandidater intervjuas i grupp. Den är lämplig när </w:t>
      </w:r>
      <w:r w:rsidR="00727642" w:rsidRPr="00867654">
        <w:rPr>
          <w:color w:val="auto"/>
        </w:rPr>
        <w:t>du</w:t>
      </w:r>
      <w:r w:rsidRPr="00867654">
        <w:rPr>
          <w:color w:val="auto"/>
        </w:rPr>
        <w:t xml:space="preserve"> ska anställa flera kandidater till samma roll. En fördel med denna metod är att </w:t>
      </w:r>
      <w:r w:rsidR="00F45C8F" w:rsidRPr="00867654">
        <w:rPr>
          <w:color w:val="auto"/>
        </w:rPr>
        <w:t>du kan se</w:t>
      </w:r>
      <w:r w:rsidRPr="00867654">
        <w:rPr>
          <w:color w:val="auto"/>
        </w:rPr>
        <w:t xml:space="preserve"> hur kandidaterna integrerar i en grupp.</w:t>
      </w:r>
    </w:p>
    <w:p w14:paraId="071FC1DE" w14:textId="77777777" w:rsidR="00496D2E" w:rsidRPr="00867654" w:rsidRDefault="009A157E" w:rsidP="009A157E">
      <w:pPr>
        <w:rPr>
          <w:color w:val="auto"/>
        </w:rPr>
      </w:pPr>
      <w:r w:rsidRPr="00867654">
        <w:rPr>
          <w:color w:val="auto"/>
        </w:rPr>
        <w:t>Speedintervju</w:t>
      </w:r>
      <w:r w:rsidR="00496D2E" w:rsidRPr="00867654">
        <w:rPr>
          <w:color w:val="auto"/>
        </w:rPr>
        <w:t xml:space="preserve"> </w:t>
      </w:r>
    </w:p>
    <w:p w14:paraId="2E865B4A" w14:textId="12C34FEE" w:rsidR="009A157E" w:rsidRPr="00867654" w:rsidRDefault="00496D2E" w:rsidP="009A157E">
      <w:pPr>
        <w:rPr>
          <w:color w:val="auto"/>
        </w:rPr>
      </w:pPr>
      <w:r w:rsidRPr="00867654">
        <w:rPr>
          <w:color w:val="auto"/>
        </w:rPr>
        <w:t>Denna intervjuform innebär kortare intervjuer som hålls med fler kandidater i syfte sedan gallra och gå vidare med några kandidater till djupintervjuer. Denna form kan med fördel genomföras digitalt. </w:t>
      </w:r>
    </w:p>
    <w:p w14:paraId="0D0C4BA0" w14:textId="77777777" w:rsidR="00717CF1" w:rsidRPr="001762C5" w:rsidRDefault="00717CF1" w:rsidP="00717CF1">
      <w:pPr>
        <w:pStyle w:val="ListParagraph"/>
        <w:ind w:left="0"/>
        <w:rPr>
          <w:color w:val="auto"/>
        </w:rPr>
      </w:pPr>
      <w:r w:rsidRPr="001762C5">
        <w:rPr>
          <w:color w:val="auto"/>
        </w:rPr>
        <w:t xml:space="preserve">Utgå från annonstexten när du väljer ut och anpassar frågorna till den aktuella intervjun. </w:t>
      </w:r>
    </w:p>
    <w:p w14:paraId="733EC689" w14:textId="77777777" w:rsidR="00717CF1" w:rsidRPr="001762C5" w:rsidRDefault="00717CF1" w:rsidP="00717CF1">
      <w:pPr>
        <w:pStyle w:val="ListParagraph"/>
        <w:ind w:left="0"/>
        <w:rPr>
          <w:color w:val="auto"/>
        </w:rPr>
      </w:pPr>
    </w:p>
    <w:p w14:paraId="1AB4DC03" w14:textId="732BD2B1" w:rsidR="00717CF1" w:rsidRPr="001762C5" w:rsidRDefault="00717CF1" w:rsidP="00717CF1">
      <w:pPr>
        <w:pStyle w:val="ListParagraph"/>
        <w:ind w:left="0"/>
        <w:rPr>
          <w:color w:val="auto"/>
        </w:rPr>
      </w:pPr>
      <w:r w:rsidRPr="001762C5">
        <w:rPr>
          <w:color w:val="auto"/>
        </w:rPr>
        <w:t xml:space="preserve">Planera vilken information som du ska lämna om verksamheten och tjänsten som ska tillsättas. Presentation om Linnéuniversitetet hittar du </w:t>
      </w:r>
      <w:hyperlink r:id="rId19">
        <w:r w:rsidRPr="001762C5">
          <w:rPr>
            <w:rStyle w:val="Hyperlink"/>
            <w:color w:val="auto"/>
          </w:rPr>
          <w:t>här.</w:t>
        </w:r>
      </w:hyperlink>
    </w:p>
    <w:p w14:paraId="27691FFB" w14:textId="77777777" w:rsidR="00717CF1" w:rsidRPr="001762C5" w:rsidRDefault="00717CF1" w:rsidP="00717CF1">
      <w:pPr>
        <w:pStyle w:val="ListParagraph"/>
        <w:ind w:left="0"/>
        <w:rPr>
          <w:color w:val="auto"/>
        </w:rPr>
      </w:pPr>
    </w:p>
    <w:p w14:paraId="06FC9F34" w14:textId="77777777" w:rsidR="00717CF1" w:rsidRPr="001762C5" w:rsidRDefault="00717CF1" w:rsidP="00717CF1">
      <w:pPr>
        <w:pStyle w:val="ListParagraph"/>
        <w:ind w:left="0"/>
        <w:rPr>
          <w:color w:val="auto"/>
        </w:rPr>
      </w:pPr>
      <w:r w:rsidRPr="001762C5">
        <w:rPr>
          <w:color w:val="auto"/>
        </w:rPr>
        <w:t>Se till att avsätta tillräckligt med tid och boka en lämplig lokal.</w:t>
      </w:r>
    </w:p>
    <w:p w14:paraId="24743827" w14:textId="77777777" w:rsidR="00717CF1" w:rsidRPr="001762C5" w:rsidRDefault="00717CF1" w:rsidP="00717CF1">
      <w:pPr>
        <w:rPr>
          <w:color w:val="auto"/>
        </w:rPr>
      </w:pPr>
      <w:r w:rsidRPr="001762C5">
        <w:rPr>
          <w:color w:val="auto"/>
        </w:rPr>
        <w:t>Om flera kollegor som ska delta vid intervjun: Gör en tydlig rollfördelning för vem som informerar om vad och hur frågorna ska fördelas. Tänk på att skapa likvärdiga förutsättning för alla kandidater och att de får samma möjligheter under intervjun. Ställ samma frågor till alla och i samma ordningsföljd.</w:t>
      </w:r>
    </w:p>
    <w:p w14:paraId="199AF4BB" w14:textId="77777777" w:rsidR="00717CF1" w:rsidRPr="001762C5" w:rsidRDefault="00717CF1" w:rsidP="00717CF1">
      <w:pPr>
        <w:pStyle w:val="ListParagraph"/>
        <w:ind w:left="0"/>
        <w:rPr>
          <w:color w:val="auto"/>
        </w:rPr>
      </w:pPr>
      <w:r w:rsidRPr="001762C5">
        <w:rPr>
          <w:color w:val="auto"/>
        </w:rPr>
        <w:t xml:space="preserve">Fundera på hur du eller ni skapar en bra upplevelse för den sökande. Vad är attraktivt med vår arbetsplats och denna tjänst? Hur kan vi förmedla det? </w:t>
      </w:r>
    </w:p>
    <w:p w14:paraId="68AB6520" w14:textId="77777777" w:rsidR="00717CF1" w:rsidRDefault="00717CF1" w:rsidP="00717CF1">
      <w:pPr>
        <w:pStyle w:val="ListParagraph"/>
        <w:ind w:left="0"/>
        <w:rPr>
          <w:color w:val="auto"/>
        </w:rPr>
      </w:pPr>
    </w:p>
    <w:p w14:paraId="3FB36981" w14:textId="77777777" w:rsidR="009A157E" w:rsidRPr="001762C5" w:rsidRDefault="009A157E" w:rsidP="00717CF1">
      <w:pPr>
        <w:pStyle w:val="ListParagraph"/>
        <w:ind w:left="0"/>
        <w:rPr>
          <w:color w:val="auto"/>
        </w:rPr>
      </w:pPr>
    </w:p>
    <w:p w14:paraId="12536980" w14:textId="2C4B0EED" w:rsidR="00717CF1" w:rsidRPr="001762C5" w:rsidRDefault="00717CF1" w:rsidP="00717CF1">
      <w:pPr>
        <w:rPr>
          <w:color w:val="auto"/>
        </w:rPr>
      </w:pPr>
      <w:bookmarkStart w:id="15" w:name="_Toc153648620"/>
      <w:r w:rsidRPr="001762C5">
        <w:rPr>
          <w:rStyle w:val="Heading2Char"/>
          <w:color w:val="auto"/>
        </w:rPr>
        <w:t>1.2 Intervjuteknik</w:t>
      </w:r>
      <w:bookmarkEnd w:id="15"/>
      <w:r w:rsidRPr="001762C5">
        <w:rPr>
          <w:rStyle w:val="Heading2Char"/>
          <w:color w:val="auto"/>
        </w:rPr>
        <w:br/>
      </w:r>
      <w:r w:rsidRPr="001762C5">
        <w:rPr>
          <w:color w:val="auto"/>
        </w:rPr>
        <w:br/>
      </w:r>
      <w:r w:rsidRPr="001762C5">
        <w:rPr>
          <w:rStyle w:val="Heading3Char"/>
          <w:color w:val="auto"/>
        </w:rPr>
        <w:t>Placering</w:t>
      </w:r>
      <w:r w:rsidRPr="001762C5">
        <w:rPr>
          <w:rStyle w:val="Heading3Char"/>
          <w:color w:val="auto"/>
        </w:rPr>
        <w:br/>
      </w:r>
      <w:r w:rsidRPr="001762C5">
        <w:rPr>
          <w:color w:val="auto"/>
        </w:rPr>
        <w:lastRenderedPageBreak/>
        <w:t>Tänk igenom var kandidaten bäst ska placeras runt bordet eftersom det har betydelse för upplevelsen av intervjun.</w:t>
      </w:r>
    </w:p>
    <w:p w14:paraId="2503040E" w14:textId="77777777" w:rsidR="00717CF1" w:rsidRPr="001762C5" w:rsidRDefault="00717CF1" w:rsidP="00717CF1">
      <w:pPr>
        <w:pStyle w:val="Heading4"/>
        <w:rPr>
          <w:rStyle w:val="Heading3Char"/>
          <w:b/>
          <w:iCs w:val="0"/>
          <w:color w:val="auto"/>
        </w:rPr>
      </w:pPr>
      <w:r w:rsidRPr="001762C5">
        <w:rPr>
          <w:rStyle w:val="Heading3Char"/>
          <w:b/>
          <w:iCs w:val="0"/>
          <w:color w:val="auto"/>
        </w:rPr>
        <w:t>Intervjufrågor</w:t>
      </w:r>
    </w:p>
    <w:p w14:paraId="7FBF5B88" w14:textId="77777777" w:rsidR="00717CF1" w:rsidRPr="001762C5" w:rsidRDefault="00717CF1" w:rsidP="00717CF1">
      <w:pPr>
        <w:rPr>
          <w:color w:val="auto"/>
        </w:rPr>
      </w:pPr>
      <w:r w:rsidRPr="001762C5">
        <w:rPr>
          <w:color w:val="auto"/>
        </w:rPr>
        <w:t xml:space="preserve">Använd öppna frågor </w:t>
      </w:r>
      <w:proofErr w:type="gramStart"/>
      <w:r w:rsidRPr="001762C5">
        <w:rPr>
          <w:color w:val="auto"/>
        </w:rPr>
        <w:t>istället</w:t>
      </w:r>
      <w:proofErr w:type="gramEnd"/>
      <w:r w:rsidRPr="001762C5">
        <w:rPr>
          <w:color w:val="auto"/>
        </w:rPr>
        <w:t xml:space="preserve"> för slutna frågor som besvaras med ja eller nej. Öppna frågor börjar med hur, vad, varför osv.  Frågor som uppmuntrar kandidaten att ge exempel och som visar på tidigare erfarenheter ger ofta bäst underlag. </w:t>
      </w:r>
    </w:p>
    <w:p w14:paraId="6B27776D" w14:textId="77777777" w:rsidR="00717CF1" w:rsidRPr="001762C5" w:rsidRDefault="00717CF1" w:rsidP="00717CF1">
      <w:pPr>
        <w:rPr>
          <w:color w:val="auto"/>
        </w:rPr>
      </w:pPr>
      <w:r w:rsidRPr="001762C5">
        <w:rPr>
          <w:color w:val="auto"/>
        </w:rPr>
        <w:t>Frågor där den sökande svarar genom att berätta om en erfarenhet eller genom att ge ett exempel på hur hen agerat i tidigare situationer ger en bättre grund för att bedöma kandidatens skicklighet och kompetens.</w:t>
      </w:r>
    </w:p>
    <w:p w14:paraId="641D76B9" w14:textId="77777777" w:rsidR="00717CF1" w:rsidRPr="001762C5" w:rsidRDefault="00717CF1" w:rsidP="00717CF1">
      <w:pPr>
        <w:pStyle w:val="Heading3"/>
        <w:rPr>
          <w:color w:val="auto"/>
        </w:rPr>
      </w:pPr>
      <w:r w:rsidRPr="001762C5">
        <w:rPr>
          <w:color w:val="auto"/>
        </w:rPr>
        <w:t>Undvik dubbelfrågor</w:t>
      </w:r>
    </w:p>
    <w:p w14:paraId="59608739" w14:textId="77777777" w:rsidR="00717CF1" w:rsidRPr="001762C5" w:rsidRDefault="00717CF1" w:rsidP="00717CF1">
      <w:pPr>
        <w:rPr>
          <w:color w:val="auto"/>
        </w:rPr>
      </w:pPr>
      <w:r w:rsidRPr="001762C5">
        <w:rPr>
          <w:color w:val="auto"/>
        </w:rPr>
        <w:t>Ställ en fråga i taget. Ställer du flera frågor på en gång riskerar du att bara få svar på den sista frågan.</w:t>
      </w:r>
    </w:p>
    <w:p w14:paraId="673084C0" w14:textId="77777777" w:rsidR="00717CF1" w:rsidRPr="001762C5" w:rsidRDefault="00717CF1" w:rsidP="00717CF1">
      <w:pPr>
        <w:pStyle w:val="Heading3"/>
        <w:rPr>
          <w:color w:val="auto"/>
        </w:rPr>
      </w:pPr>
      <w:r w:rsidRPr="001762C5">
        <w:rPr>
          <w:color w:val="auto"/>
        </w:rPr>
        <w:t>Att styra samtalet</w:t>
      </w:r>
    </w:p>
    <w:p w14:paraId="4B619AEE" w14:textId="77777777" w:rsidR="00717CF1" w:rsidRPr="001762C5" w:rsidRDefault="00717CF1" w:rsidP="00717CF1">
      <w:pPr>
        <w:rPr>
          <w:color w:val="auto"/>
        </w:rPr>
      </w:pPr>
      <w:r w:rsidRPr="001762C5">
        <w:rPr>
          <w:color w:val="auto"/>
        </w:rPr>
        <w:t>Se till att samtalet följer en röd tråd. Kommer samtalet långt från huvudfrågan så styr tillbaka. Behåll fokus på den sökande och försök att undvika att värdera svaren under pågående intervju.</w:t>
      </w:r>
    </w:p>
    <w:p w14:paraId="7A818CDA" w14:textId="77777777" w:rsidR="00717CF1" w:rsidRPr="001762C5" w:rsidRDefault="00717CF1" w:rsidP="00717CF1">
      <w:pPr>
        <w:pStyle w:val="Heading3"/>
        <w:rPr>
          <w:color w:val="auto"/>
        </w:rPr>
      </w:pPr>
      <w:r w:rsidRPr="001762C5">
        <w:rPr>
          <w:color w:val="auto"/>
        </w:rPr>
        <w:t>Våga vara tyst</w:t>
      </w:r>
    </w:p>
    <w:p w14:paraId="570572B7" w14:textId="46637B24" w:rsidR="00717CF1" w:rsidRPr="001762C5" w:rsidRDefault="00717CF1" w:rsidP="00717CF1">
      <w:pPr>
        <w:rPr>
          <w:color w:val="auto"/>
        </w:rPr>
      </w:pPr>
      <w:r w:rsidRPr="001762C5">
        <w:rPr>
          <w:color w:val="auto"/>
        </w:rPr>
        <w:t xml:space="preserve">Vid intervjuer kan pausen vara ett kraftfullt medel. Ofta ställer vi en ny fråga för tidigt när det blir tyst - ge </w:t>
      </w:r>
      <w:proofErr w:type="gramStart"/>
      <w:r w:rsidRPr="001762C5">
        <w:rPr>
          <w:color w:val="auto"/>
        </w:rPr>
        <w:t>istället</w:t>
      </w:r>
      <w:proofErr w:type="gramEnd"/>
      <w:r w:rsidRPr="001762C5">
        <w:rPr>
          <w:color w:val="auto"/>
        </w:rPr>
        <w:t xml:space="preserve"> intervjupersonen tid att tänka efter och orka vänta ut svaret.</w:t>
      </w:r>
    </w:p>
    <w:p w14:paraId="070EC980" w14:textId="24AA63DF" w:rsidR="00717CF1" w:rsidRPr="001762C5" w:rsidRDefault="00717CF1" w:rsidP="00717CF1">
      <w:pPr>
        <w:pStyle w:val="Heading2"/>
        <w:rPr>
          <w:color w:val="auto"/>
        </w:rPr>
      </w:pPr>
      <w:bookmarkStart w:id="16" w:name="_Toc153648621"/>
      <w:r w:rsidRPr="001762C5">
        <w:rPr>
          <w:color w:val="auto"/>
        </w:rPr>
        <w:t>1.3 Inledning av intervjun</w:t>
      </w:r>
      <w:bookmarkEnd w:id="16"/>
    </w:p>
    <w:p w14:paraId="5D54E002" w14:textId="77777777" w:rsidR="00717CF1" w:rsidRPr="001762C5" w:rsidRDefault="00717CF1" w:rsidP="00717CF1">
      <w:pPr>
        <w:rPr>
          <w:color w:val="auto"/>
        </w:rPr>
      </w:pPr>
      <w:r w:rsidRPr="001762C5">
        <w:rPr>
          <w:color w:val="auto"/>
        </w:rPr>
        <w:t>Hälsa välkommen. Berätta om intervjuns upplägg och hur lång tid som är avsatt.</w:t>
      </w:r>
    </w:p>
    <w:p w14:paraId="1C228286" w14:textId="77777777" w:rsidR="00717CF1" w:rsidRPr="001762C5" w:rsidRDefault="00717CF1" w:rsidP="00717CF1">
      <w:pPr>
        <w:rPr>
          <w:color w:val="auto"/>
        </w:rPr>
      </w:pPr>
      <w:r w:rsidRPr="001762C5">
        <w:rPr>
          <w:color w:val="auto"/>
        </w:rPr>
        <w:t>Presentera intervjudeltagarna från Linnéuniversitetet.</w:t>
      </w:r>
    </w:p>
    <w:p w14:paraId="72F60154" w14:textId="77777777" w:rsidR="00717CF1" w:rsidRPr="001762C5" w:rsidRDefault="00717CF1" w:rsidP="00717CF1">
      <w:pPr>
        <w:rPr>
          <w:color w:val="auto"/>
        </w:rPr>
      </w:pPr>
      <w:r w:rsidRPr="001762C5">
        <w:rPr>
          <w:color w:val="auto"/>
        </w:rPr>
        <w:t xml:space="preserve">Presentera kortfattat Linnéuniversitetet som organisation och arbetsplats och den aktuella verksamheten som rekryterar. Berätta vad tjänsten innebär, vilka arbetsuppgifter och ansvar som ingår och vilka förväntningar som finns på den som får tjänsten. </w:t>
      </w:r>
    </w:p>
    <w:p w14:paraId="02489996" w14:textId="279FBAFE" w:rsidR="00037F45" w:rsidRPr="001762C5" w:rsidRDefault="00717CF1" w:rsidP="00717CF1">
      <w:pPr>
        <w:rPr>
          <w:color w:val="auto"/>
        </w:rPr>
      </w:pPr>
      <w:r w:rsidRPr="001762C5">
        <w:rPr>
          <w:color w:val="auto"/>
        </w:rPr>
        <w:t xml:space="preserve">Genomför sedan intervjun med stöd av </w:t>
      </w:r>
      <w:r w:rsidR="00E5137B" w:rsidRPr="001762C5">
        <w:rPr>
          <w:color w:val="auto"/>
        </w:rPr>
        <w:t>den</w:t>
      </w:r>
      <w:r w:rsidRPr="001762C5">
        <w:rPr>
          <w:color w:val="auto"/>
        </w:rPr>
        <w:t xml:space="preserve"> </w:t>
      </w:r>
      <w:r w:rsidR="00E5137B" w:rsidRPr="001762C5">
        <w:rPr>
          <w:color w:val="auto"/>
        </w:rPr>
        <w:t>s</w:t>
      </w:r>
      <w:r w:rsidRPr="001762C5">
        <w:rPr>
          <w:color w:val="auto"/>
        </w:rPr>
        <w:t>trukturerad</w:t>
      </w:r>
      <w:r w:rsidR="00E5137B" w:rsidRPr="001762C5">
        <w:rPr>
          <w:color w:val="auto"/>
        </w:rPr>
        <w:t>e</w:t>
      </w:r>
      <w:r w:rsidRPr="001762C5">
        <w:rPr>
          <w:color w:val="auto"/>
        </w:rPr>
        <w:t xml:space="preserve"> intervjumall</w:t>
      </w:r>
      <w:r w:rsidR="00E5137B" w:rsidRPr="001762C5">
        <w:rPr>
          <w:color w:val="auto"/>
        </w:rPr>
        <w:t>en (</w:t>
      </w:r>
      <w:r w:rsidR="00E5137B" w:rsidRPr="001762C5">
        <w:rPr>
          <w:i/>
          <w:iCs/>
          <w:color w:val="auto"/>
        </w:rPr>
        <w:t>avsnitt 2-4</w:t>
      </w:r>
      <w:r w:rsidR="00E5137B" w:rsidRPr="001762C5">
        <w:rPr>
          <w:color w:val="auto"/>
        </w:rPr>
        <w:t>)</w:t>
      </w:r>
      <w:r w:rsidRPr="001762C5">
        <w:rPr>
          <w:color w:val="auto"/>
        </w:rPr>
        <w:t xml:space="preserve"> som du i förväg har anpassat efter den aktuella tjänstens kravprofil. </w:t>
      </w:r>
    </w:p>
    <w:p w14:paraId="5F65398E" w14:textId="3D2C40F3" w:rsidR="00717CF1" w:rsidRPr="001762C5" w:rsidRDefault="00717CF1" w:rsidP="00717CF1">
      <w:pPr>
        <w:pStyle w:val="Heading2"/>
        <w:rPr>
          <w:color w:val="auto"/>
        </w:rPr>
      </w:pPr>
      <w:bookmarkStart w:id="17" w:name="_Toc153648622"/>
      <w:r w:rsidRPr="001762C5">
        <w:rPr>
          <w:color w:val="auto"/>
        </w:rPr>
        <w:t>1.4 Efter intervjun</w:t>
      </w:r>
      <w:bookmarkEnd w:id="17"/>
    </w:p>
    <w:p w14:paraId="495DF405" w14:textId="77777777" w:rsidR="00717CF1" w:rsidRPr="001762C5" w:rsidRDefault="00717CF1" w:rsidP="00717CF1">
      <w:pPr>
        <w:pStyle w:val="BodyText"/>
      </w:pPr>
      <w:r w:rsidRPr="001762C5">
        <w:t>Efter intervjun är det bra att du sammanfattar för dig själv hur du bedömer kandidaternas skicklighet. Utgå från annonsen och var uppmärksam på vilka grunder du gör din bedömning. Låt alla göra en egen bedömning innan ni delar intrycken med varandra. Styrkan i rekryteringsgruppen är den gemensamma bedömningen efter att var och en gjort sin värdering.</w:t>
      </w:r>
    </w:p>
    <w:p w14:paraId="34675230" w14:textId="77777777" w:rsidR="00717CF1" w:rsidRPr="001762C5" w:rsidRDefault="00717CF1" w:rsidP="00717CF1">
      <w:pPr>
        <w:pStyle w:val="BodyText"/>
      </w:pPr>
    </w:p>
    <w:p w14:paraId="7AC8C444" w14:textId="77777777" w:rsidR="00717CF1" w:rsidRPr="001762C5" w:rsidRDefault="00717CF1" w:rsidP="00717CF1">
      <w:pPr>
        <w:pStyle w:val="BodyText"/>
      </w:pPr>
      <w:r w:rsidRPr="001762C5">
        <w:lastRenderedPageBreak/>
        <w:t>Jämför dina intryck med de andra i rekryteringsgruppen. Fundera kring om det saknas någon information som du skulle behöva fråga om vid en eventuell andra intervju. Förbered relevanta frågor till referenstagningen.</w:t>
      </w:r>
    </w:p>
    <w:p w14:paraId="031E53D3" w14:textId="77777777" w:rsidR="00717CF1" w:rsidRPr="001762C5" w:rsidRDefault="00717CF1" w:rsidP="00717CF1">
      <w:pPr>
        <w:pStyle w:val="BodyText"/>
      </w:pPr>
    </w:p>
    <w:p w14:paraId="3D828784" w14:textId="77777777" w:rsidR="00717CF1" w:rsidRPr="001762C5" w:rsidRDefault="00717CF1" w:rsidP="00717CF1">
      <w:pPr>
        <w:pStyle w:val="BodyText"/>
      </w:pPr>
      <w:r w:rsidRPr="001762C5">
        <w:t xml:space="preserve">Utifrån de uppställda kraven för tjänsten, gör en utvärdering av den/de som är skickligast av de sökande. </w:t>
      </w:r>
    </w:p>
    <w:p w14:paraId="53959FD5" w14:textId="77777777" w:rsidR="00717CF1" w:rsidRPr="001762C5" w:rsidRDefault="00717CF1" w:rsidP="00717CF1">
      <w:pPr>
        <w:pStyle w:val="BodyText"/>
      </w:pPr>
    </w:p>
    <w:p w14:paraId="2E2186CC" w14:textId="77777777" w:rsidR="00717CF1" w:rsidRPr="001762C5" w:rsidRDefault="00717CF1" w:rsidP="00717CF1">
      <w:pPr>
        <w:pStyle w:val="BodyText"/>
        <w:rPr>
          <w:szCs w:val="22"/>
        </w:rPr>
      </w:pPr>
      <w:r w:rsidRPr="001762C5">
        <w:t>Säkerställ att kandidaten/kandidaterna som går vidare lämnat in efterfrågade handlingar för tjänsten, exempelvis efterfrågat examensbevis, utfärdad legitimation för yrket eller intyg där detta är aktuellt.</w:t>
      </w:r>
    </w:p>
    <w:p w14:paraId="573D0079" w14:textId="77777777" w:rsidR="00717CF1" w:rsidRPr="001762C5" w:rsidRDefault="00717CF1" w:rsidP="00717CF1">
      <w:pPr>
        <w:pStyle w:val="BodyText"/>
        <w:rPr>
          <w:szCs w:val="22"/>
        </w:rPr>
      </w:pPr>
    </w:p>
    <w:p w14:paraId="5A47FCEB" w14:textId="77777777" w:rsidR="00717CF1" w:rsidRPr="001762C5" w:rsidRDefault="00717CF1" w:rsidP="00717CF1">
      <w:pPr>
        <w:pStyle w:val="BodyText"/>
        <w:rPr>
          <w:szCs w:val="22"/>
        </w:rPr>
      </w:pPr>
      <w:r w:rsidRPr="001762C5">
        <w:rPr>
          <w:szCs w:val="22"/>
        </w:rPr>
        <w:t>Rekryterande chef meddelar de kandidater som varit på intervju och inte längre är aktuella för tjänsten. Kandidaten ska då kunna få en kortfattad motivering om det efterfrågas.</w:t>
      </w:r>
    </w:p>
    <w:p w14:paraId="3F2A28F7" w14:textId="77777777" w:rsidR="00717CF1" w:rsidRPr="001762C5" w:rsidRDefault="00717CF1" w:rsidP="0023310A">
      <w:pPr>
        <w:rPr>
          <w:color w:val="auto"/>
        </w:rPr>
      </w:pPr>
    </w:p>
    <w:p w14:paraId="5F37B586" w14:textId="77777777" w:rsidR="008F7500" w:rsidRPr="001762C5" w:rsidRDefault="008F7500">
      <w:pPr>
        <w:spacing w:after="160" w:line="259" w:lineRule="auto"/>
        <w:rPr>
          <w:rFonts w:asciiTheme="majorHAnsi" w:eastAsiaTheme="majorEastAsia" w:hAnsiTheme="majorHAnsi" w:cstheme="majorHAnsi"/>
          <w:color w:val="auto"/>
          <w:sz w:val="44"/>
          <w:szCs w:val="32"/>
        </w:rPr>
      </w:pPr>
      <w:r w:rsidRPr="001762C5">
        <w:rPr>
          <w:color w:val="auto"/>
        </w:rPr>
        <w:br w:type="page"/>
      </w:r>
    </w:p>
    <w:p w14:paraId="378E4F14" w14:textId="070ED616" w:rsidR="00717CF1" w:rsidRPr="001762C5" w:rsidRDefault="00717CF1" w:rsidP="0023310A">
      <w:pPr>
        <w:pStyle w:val="Heading1"/>
        <w:numPr>
          <w:ilvl w:val="0"/>
          <w:numId w:val="16"/>
        </w:numPr>
        <w:rPr>
          <w:color w:val="auto"/>
        </w:rPr>
      </w:pPr>
      <w:bookmarkStart w:id="18" w:name="_Toc153648623"/>
      <w:r w:rsidRPr="001762C5">
        <w:rPr>
          <w:color w:val="auto"/>
        </w:rPr>
        <w:lastRenderedPageBreak/>
        <w:t>Strukturerad intervjumall lärare</w:t>
      </w:r>
      <w:bookmarkEnd w:id="18"/>
    </w:p>
    <w:p w14:paraId="069A898C" w14:textId="0EB8FCF6" w:rsidR="00717CF1" w:rsidRPr="001762C5" w:rsidRDefault="00717CF1" w:rsidP="00717CF1">
      <w:pPr>
        <w:pStyle w:val="ListParagraph"/>
        <w:ind w:left="0"/>
        <w:rPr>
          <w:color w:val="auto"/>
        </w:rPr>
      </w:pPr>
      <w:r w:rsidRPr="001762C5">
        <w:rPr>
          <w:color w:val="auto"/>
        </w:rPr>
        <w:t xml:space="preserve">Här hittar du förslag på intervjufrågor vid rekrytering av lärare. Välj ut och anpassa frågorna efter behov och tillgänglig intervjutid i rekryteringen. </w:t>
      </w:r>
      <w:r w:rsidRPr="001762C5">
        <w:rPr>
          <w:color w:val="auto"/>
        </w:rPr>
        <w:br/>
      </w:r>
      <w:r w:rsidRPr="001762C5">
        <w:rPr>
          <w:color w:val="auto"/>
        </w:rPr>
        <w:br/>
        <w:t xml:space="preserve">Förslagen på frågor använder du tillsammans med </w:t>
      </w:r>
      <w:r w:rsidR="002D1DEA" w:rsidRPr="001762C5">
        <w:rPr>
          <w:color w:val="auto"/>
        </w:rPr>
        <w:t xml:space="preserve">avsnitt </w:t>
      </w:r>
      <w:r w:rsidR="002D1DEA" w:rsidRPr="001762C5">
        <w:rPr>
          <w:i/>
          <w:iCs/>
          <w:color w:val="auto"/>
        </w:rPr>
        <w:t>1 Planera intervjun</w:t>
      </w:r>
      <w:r w:rsidR="002D1DEA" w:rsidRPr="001762C5">
        <w:rPr>
          <w:color w:val="auto"/>
        </w:rPr>
        <w:t xml:space="preserve"> som har</w:t>
      </w:r>
      <w:r w:rsidRPr="001762C5">
        <w:rPr>
          <w:color w:val="auto"/>
        </w:rPr>
        <w:t xml:space="preserve"> kompletterande information och viktiga anvisningar.</w:t>
      </w:r>
    </w:p>
    <w:p w14:paraId="719B744E" w14:textId="77777777" w:rsidR="00717CF1" w:rsidRPr="001762C5" w:rsidRDefault="00717CF1" w:rsidP="00717CF1">
      <w:pPr>
        <w:pStyle w:val="ListParagraph"/>
        <w:ind w:left="0"/>
        <w:rPr>
          <w:color w:val="auto"/>
        </w:rPr>
      </w:pPr>
    </w:p>
    <w:p w14:paraId="73C9DA3B" w14:textId="29328CC2" w:rsidR="00717CF1" w:rsidRPr="001762C5" w:rsidRDefault="00717CF1" w:rsidP="00717CF1">
      <w:pPr>
        <w:pStyle w:val="Heading3"/>
        <w:rPr>
          <w:color w:val="auto"/>
        </w:rPr>
      </w:pPr>
      <w:r w:rsidRPr="001762C5">
        <w:rPr>
          <w:color w:val="auto"/>
        </w:rPr>
        <w:t>Inledning</w:t>
      </w:r>
    </w:p>
    <w:p w14:paraId="21C5FA0E" w14:textId="77777777" w:rsidR="00717CF1" w:rsidRPr="001762C5" w:rsidRDefault="00717CF1" w:rsidP="00717CF1">
      <w:pPr>
        <w:rPr>
          <w:color w:val="auto"/>
        </w:rPr>
      </w:pPr>
      <w:r w:rsidRPr="001762C5">
        <w:rPr>
          <w:color w:val="auto"/>
        </w:rPr>
        <w:t>Hälsa välkommen. Berätta om intervjuns upplägg och hur lång tid som är avsatt.</w:t>
      </w:r>
    </w:p>
    <w:p w14:paraId="43169EDD" w14:textId="77777777" w:rsidR="00717CF1" w:rsidRPr="001762C5" w:rsidRDefault="00717CF1" w:rsidP="00717CF1">
      <w:pPr>
        <w:rPr>
          <w:color w:val="auto"/>
        </w:rPr>
      </w:pPr>
      <w:r w:rsidRPr="001762C5">
        <w:rPr>
          <w:color w:val="auto"/>
        </w:rPr>
        <w:t>Presentera intervjudeltagarna från Linnéuniversitetet.</w:t>
      </w:r>
    </w:p>
    <w:p w14:paraId="5C6AC83B" w14:textId="77777777" w:rsidR="008F7500" w:rsidRPr="001762C5" w:rsidRDefault="00717CF1" w:rsidP="008F7500">
      <w:pPr>
        <w:pStyle w:val="ListParagraph"/>
        <w:ind w:left="0"/>
        <w:rPr>
          <w:rStyle w:val="Hyperlink"/>
          <w:color w:val="auto"/>
        </w:rPr>
      </w:pPr>
      <w:r w:rsidRPr="001762C5">
        <w:rPr>
          <w:color w:val="auto"/>
        </w:rPr>
        <w:t xml:space="preserve">Presentera kortfattat Linnéuniversitetet som organisation och arbetsplats och den aktuella verksamheten som rekryterar. Berätta vad tjänsten innebär, vilka arbetsuppgifter och ansvar som ingår och vilka förväntningar som finns på den som får tjänsten. </w:t>
      </w:r>
      <w:r w:rsidR="008F7500" w:rsidRPr="001762C5">
        <w:rPr>
          <w:color w:val="auto"/>
        </w:rPr>
        <w:t xml:space="preserve">Presentation om Linnéuniversitetet hittar du </w:t>
      </w:r>
      <w:hyperlink r:id="rId20">
        <w:r w:rsidR="008F7500" w:rsidRPr="001762C5">
          <w:rPr>
            <w:rStyle w:val="Hyperlink"/>
            <w:color w:val="auto"/>
          </w:rPr>
          <w:t>här.</w:t>
        </w:r>
      </w:hyperlink>
    </w:p>
    <w:p w14:paraId="0C310381" w14:textId="61B4493E" w:rsidR="00717CF1" w:rsidRPr="001762C5" w:rsidRDefault="00717CF1" w:rsidP="008F7500">
      <w:pPr>
        <w:pStyle w:val="ListParagraph"/>
        <w:ind w:left="0"/>
        <w:rPr>
          <w:b/>
          <w:color w:val="auto"/>
        </w:rPr>
      </w:pPr>
      <w:r w:rsidRPr="001762C5">
        <w:rPr>
          <w:b/>
          <w:color w:val="auto"/>
          <w:sz w:val="28"/>
          <w:szCs w:val="28"/>
        </w:rPr>
        <w:br/>
      </w:r>
      <w:r w:rsidRPr="001762C5">
        <w:rPr>
          <w:b/>
          <w:color w:val="auto"/>
        </w:rPr>
        <w:t>Inledande frågor</w:t>
      </w:r>
    </w:p>
    <w:p w14:paraId="4F601539" w14:textId="77777777" w:rsidR="00717CF1" w:rsidRPr="001762C5" w:rsidRDefault="00717CF1" w:rsidP="00717CF1">
      <w:pPr>
        <w:rPr>
          <w:color w:val="auto"/>
        </w:rPr>
      </w:pPr>
      <w:r w:rsidRPr="001762C5">
        <w:rPr>
          <w:color w:val="auto"/>
        </w:rPr>
        <w:t>Kan du berätta lite om dig själv och varför du har sökt den här tjänsten?</w:t>
      </w:r>
    </w:p>
    <w:p w14:paraId="341B0FBD" w14:textId="77777777" w:rsidR="00717CF1" w:rsidRPr="001762C5" w:rsidRDefault="00717CF1" w:rsidP="00717CF1">
      <w:pPr>
        <w:rPr>
          <w:color w:val="auto"/>
        </w:rPr>
      </w:pPr>
      <w:r w:rsidRPr="001762C5">
        <w:rPr>
          <w:color w:val="auto"/>
        </w:rPr>
        <w:t>Vad har du för förväntningar på denna tjänst?</w:t>
      </w:r>
    </w:p>
    <w:p w14:paraId="0D378BF2" w14:textId="00D6509C" w:rsidR="00717CF1" w:rsidRPr="001762C5" w:rsidRDefault="00717CF1" w:rsidP="00717CF1">
      <w:pPr>
        <w:pStyle w:val="Heading3"/>
        <w:rPr>
          <w:color w:val="auto"/>
        </w:rPr>
      </w:pPr>
      <w:r w:rsidRPr="001762C5">
        <w:rPr>
          <w:color w:val="auto"/>
        </w:rPr>
        <w:t>Undervisning</w:t>
      </w:r>
    </w:p>
    <w:p w14:paraId="270084EE" w14:textId="77777777" w:rsidR="00717CF1" w:rsidRPr="001762C5" w:rsidRDefault="00717CF1" w:rsidP="00717CF1">
      <w:pPr>
        <w:rPr>
          <w:color w:val="auto"/>
        </w:rPr>
      </w:pPr>
      <w:r w:rsidRPr="001762C5">
        <w:rPr>
          <w:color w:val="auto"/>
        </w:rPr>
        <w:t>Kan du beskriva ett exempel på en framgångsrik undervisningsstrategi eller projekt inom utbildningen du har arbetat med och dess resultat?</w:t>
      </w:r>
    </w:p>
    <w:p w14:paraId="59F852E9" w14:textId="77777777" w:rsidR="00717CF1" w:rsidRPr="001762C5" w:rsidRDefault="00717CF1" w:rsidP="00717CF1">
      <w:pPr>
        <w:spacing w:after="0" w:line="240" w:lineRule="auto"/>
        <w:jc w:val="both"/>
        <w:rPr>
          <w:color w:val="auto"/>
        </w:rPr>
      </w:pPr>
      <w:r w:rsidRPr="001762C5">
        <w:rPr>
          <w:color w:val="auto"/>
        </w:rPr>
        <w:t>Kan du ge exempel på din erfarenhet av handledning av studenter?</w:t>
      </w:r>
    </w:p>
    <w:p w14:paraId="2691942E" w14:textId="77777777" w:rsidR="00717CF1" w:rsidRPr="001762C5" w:rsidRDefault="00717CF1" w:rsidP="00717CF1">
      <w:pPr>
        <w:spacing w:after="0" w:line="240" w:lineRule="auto"/>
        <w:jc w:val="both"/>
        <w:rPr>
          <w:color w:val="auto"/>
        </w:rPr>
      </w:pPr>
    </w:p>
    <w:p w14:paraId="39EE72E4" w14:textId="77777777" w:rsidR="00717CF1" w:rsidRPr="001762C5" w:rsidRDefault="00717CF1" w:rsidP="00717CF1">
      <w:pPr>
        <w:spacing w:after="0" w:line="240" w:lineRule="auto"/>
        <w:jc w:val="both"/>
        <w:rPr>
          <w:color w:val="auto"/>
        </w:rPr>
      </w:pPr>
      <w:r w:rsidRPr="001762C5">
        <w:rPr>
          <w:color w:val="auto"/>
        </w:rPr>
        <w:t>Hur skulle du vilja bidra till den pedagogiska utvecklingen inom ämnet framöver?</w:t>
      </w:r>
    </w:p>
    <w:p w14:paraId="0BBA67ED" w14:textId="77777777" w:rsidR="00717CF1" w:rsidRPr="001762C5" w:rsidRDefault="00717CF1" w:rsidP="00717CF1">
      <w:pPr>
        <w:spacing w:after="0" w:line="240" w:lineRule="auto"/>
        <w:jc w:val="both"/>
        <w:rPr>
          <w:color w:val="auto"/>
        </w:rPr>
      </w:pPr>
    </w:p>
    <w:p w14:paraId="0931B370" w14:textId="77777777" w:rsidR="00717CF1" w:rsidRPr="001762C5" w:rsidRDefault="00717CF1" w:rsidP="00717CF1">
      <w:pPr>
        <w:rPr>
          <w:color w:val="auto"/>
        </w:rPr>
      </w:pPr>
      <w:r w:rsidRPr="001762C5">
        <w:rPr>
          <w:color w:val="auto"/>
        </w:rPr>
        <w:t>Ge exempel på hur du tidigare hanterat konflikter eller andra svåra situationer i med studenter?</w:t>
      </w:r>
    </w:p>
    <w:p w14:paraId="52BD75FA" w14:textId="77777777" w:rsidR="00717CF1" w:rsidRPr="001762C5" w:rsidRDefault="00717CF1" w:rsidP="00717CF1">
      <w:pPr>
        <w:rPr>
          <w:color w:val="auto"/>
        </w:rPr>
      </w:pPr>
      <w:r w:rsidRPr="001762C5">
        <w:rPr>
          <w:color w:val="auto"/>
        </w:rPr>
        <w:t>Vilka åtgärder vidtar du för att uppmuntra och stödja studenter som har svårigheter med ämnet eller som behöver extra hjälp?</w:t>
      </w:r>
    </w:p>
    <w:p w14:paraId="4963CAB1" w14:textId="363A7B2B" w:rsidR="00717CF1" w:rsidRPr="001762C5" w:rsidRDefault="00717CF1" w:rsidP="00717CF1">
      <w:pPr>
        <w:pStyle w:val="Heading3"/>
        <w:rPr>
          <w:color w:val="auto"/>
        </w:rPr>
      </w:pPr>
      <w:r w:rsidRPr="001762C5">
        <w:rPr>
          <w:color w:val="auto"/>
        </w:rPr>
        <w:t>Forskning</w:t>
      </w:r>
    </w:p>
    <w:p w14:paraId="1463BE19" w14:textId="77777777" w:rsidR="00717CF1" w:rsidRPr="001762C5" w:rsidRDefault="00717CF1" w:rsidP="00717CF1">
      <w:pPr>
        <w:spacing w:after="0" w:line="240" w:lineRule="auto"/>
        <w:jc w:val="both"/>
        <w:rPr>
          <w:color w:val="auto"/>
        </w:rPr>
      </w:pPr>
      <w:r w:rsidRPr="001762C5">
        <w:rPr>
          <w:color w:val="auto"/>
        </w:rPr>
        <w:t>På vilka sätt ser du att din forskningsverksamhet kan bidra till och komplettera forskningen som idag bedrivs inom ämnet (och vid institutionen i stort)?</w:t>
      </w:r>
    </w:p>
    <w:p w14:paraId="518077BC" w14:textId="77777777" w:rsidR="00717CF1" w:rsidRPr="001762C5" w:rsidRDefault="00717CF1" w:rsidP="00717CF1">
      <w:pPr>
        <w:spacing w:after="0" w:line="240" w:lineRule="auto"/>
        <w:jc w:val="both"/>
        <w:rPr>
          <w:color w:val="auto"/>
        </w:rPr>
      </w:pPr>
    </w:p>
    <w:p w14:paraId="487E390B" w14:textId="77777777" w:rsidR="00717CF1" w:rsidRPr="001762C5" w:rsidRDefault="00717CF1" w:rsidP="00717CF1">
      <w:pPr>
        <w:rPr>
          <w:color w:val="auto"/>
        </w:rPr>
      </w:pPr>
      <w:r w:rsidRPr="001762C5">
        <w:rPr>
          <w:color w:val="auto"/>
        </w:rPr>
        <w:t>Kan du dela med dig av ditt forskningsarbete eller eventuell forskningsplan inom ämnet?</w:t>
      </w:r>
    </w:p>
    <w:p w14:paraId="2D5F3B5B" w14:textId="77777777" w:rsidR="00717CF1" w:rsidRPr="001762C5" w:rsidRDefault="00717CF1" w:rsidP="00717CF1">
      <w:pPr>
        <w:rPr>
          <w:color w:val="auto"/>
        </w:rPr>
      </w:pPr>
      <w:r w:rsidRPr="001762C5">
        <w:rPr>
          <w:color w:val="auto"/>
        </w:rPr>
        <w:t>Vilken forskning vill du utveckla framöver? Hur ser du att den ska finansieras?</w:t>
      </w:r>
    </w:p>
    <w:p w14:paraId="33C67562" w14:textId="77777777" w:rsidR="00717CF1" w:rsidRPr="001762C5" w:rsidRDefault="00717CF1" w:rsidP="00717CF1">
      <w:pPr>
        <w:rPr>
          <w:b/>
          <w:bCs/>
          <w:color w:val="auto"/>
        </w:rPr>
      </w:pPr>
      <w:r w:rsidRPr="001762C5">
        <w:rPr>
          <w:color w:val="auto"/>
        </w:rPr>
        <w:lastRenderedPageBreak/>
        <w:t>Hur integrerar du aktuell forskning och utveckling inom ämnet i din undervisning?</w:t>
      </w:r>
    </w:p>
    <w:p w14:paraId="532F0362" w14:textId="7D063804" w:rsidR="00717CF1" w:rsidRPr="001762C5" w:rsidRDefault="00717CF1" w:rsidP="00717CF1">
      <w:pPr>
        <w:pStyle w:val="Heading3"/>
        <w:rPr>
          <w:color w:val="auto"/>
        </w:rPr>
      </w:pPr>
      <w:r w:rsidRPr="001762C5">
        <w:rPr>
          <w:color w:val="auto"/>
        </w:rPr>
        <w:t>Samverkan</w:t>
      </w:r>
    </w:p>
    <w:p w14:paraId="4DA1B56C" w14:textId="77777777" w:rsidR="00717CF1" w:rsidRPr="001762C5" w:rsidRDefault="00717CF1" w:rsidP="00717CF1">
      <w:pPr>
        <w:rPr>
          <w:color w:val="auto"/>
        </w:rPr>
      </w:pPr>
      <w:r w:rsidRPr="001762C5">
        <w:rPr>
          <w:color w:val="auto"/>
        </w:rPr>
        <w:t>Hur ser du på samverkan? Vad har det spelat för roll inom ditt tidigare arbete som lärare och forskare?</w:t>
      </w:r>
    </w:p>
    <w:p w14:paraId="4FB9BC83" w14:textId="77777777" w:rsidR="00717CF1" w:rsidRPr="001762C5" w:rsidRDefault="00717CF1" w:rsidP="00717CF1">
      <w:pPr>
        <w:rPr>
          <w:color w:val="auto"/>
        </w:rPr>
      </w:pPr>
      <w:r w:rsidRPr="001762C5">
        <w:rPr>
          <w:color w:val="auto"/>
        </w:rPr>
        <w:t>Hur ser ditt nätverk och dina samarbeten ut inom forskning och undervisning?</w:t>
      </w:r>
    </w:p>
    <w:p w14:paraId="2381C3FC" w14:textId="77777777" w:rsidR="00717CF1" w:rsidRPr="001762C5" w:rsidRDefault="00717CF1" w:rsidP="00717CF1">
      <w:pPr>
        <w:rPr>
          <w:color w:val="auto"/>
        </w:rPr>
      </w:pPr>
      <w:r w:rsidRPr="001762C5">
        <w:rPr>
          <w:color w:val="auto"/>
        </w:rPr>
        <w:t>Kan du berätta om dina tidigare erfarenheter av samverkan? Vad var utmanande med processen? Vilka resultat uppnåddes?</w:t>
      </w:r>
    </w:p>
    <w:p w14:paraId="44485E95" w14:textId="7F351977" w:rsidR="00717CF1" w:rsidRPr="001762C5" w:rsidRDefault="00717CF1" w:rsidP="00717CF1">
      <w:pPr>
        <w:pStyle w:val="Heading3"/>
        <w:rPr>
          <w:color w:val="auto"/>
        </w:rPr>
      </w:pPr>
      <w:r w:rsidRPr="001762C5">
        <w:rPr>
          <w:color w:val="auto"/>
        </w:rPr>
        <w:t>Samarbete och kommunikation</w:t>
      </w:r>
    </w:p>
    <w:p w14:paraId="27615146" w14:textId="77777777" w:rsidR="00717CF1" w:rsidRPr="001762C5" w:rsidRDefault="00717CF1" w:rsidP="00717CF1">
      <w:pPr>
        <w:rPr>
          <w:color w:val="auto"/>
        </w:rPr>
      </w:pPr>
      <w:r w:rsidRPr="001762C5">
        <w:rPr>
          <w:color w:val="auto"/>
        </w:rPr>
        <w:t>Hur skulle dina kollegor beskriva dig?</w:t>
      </w:r>
    </w:p>
    <w:p w14:paraId="5B77A76C" w14:textId="77777777" w:rsidR="00717CF1" w:rsidRPr="001762C5" w:rsidRDefault="00717CF1" w:rsidP="00717CF1">
      <w:pPr>
        <w:rPr>
          <w:color w:val="auto"/>
        </w:rPr>
      </w:pPr>
      <w:r w:rsidRPr="001762C5">
        <w:rPr>
          <w:color w:val="auto"/>
        </w:rPr>
        <w:t>Berätta om en situation där du framgångsrikt samarbetade med andra för att uppnå ett gemensamt mål?</w:t>
      </w:r>
    </w:p>
    <w:p w14:paraId="185EAE88" w14:textId="77777777" w:rsidR="00717CF1" w:rsidRPr="001762C5" w:rsidRDefault="00717CF1" w:rsidP="00717CF1">
      <w:pPr>
        <w:rPr>
          <w:color w:val="auto"/>
        </w:rPr>
      </w:pPr>
      <w:r w:rsidRPr="001762C5">
        <w:rPr>
          <w:color w:val="auto"/>
        </w:rPr>
        <w:t>Vad har du fått för feedback på ditt sätt att kommunicera och samarbeta med andra?</w:t>
      </w:r>
    </w:p>
    <w:p w14:paraId="035A5826" w14:textId="77777777" w:rsidR="00717CF1" w:rsidRPr="001762C5" w:rsidRDefault="00717CF1" w:rsidP="00717CF1">
      <w:pPr>
        <w:rPr>
          <w:color w:val="auto"/>
        </w:rPr>
      </w:pPr>
      <w:r w:rsidRPr="001762C5">
        <w:rPr>
          <w:color w:val="auto"/>
        </w:rPr>
        <w:t>Beskriv hur du tidigare har hanterat konflikter eller svårigheter på din arbetsplats?</w:t>
      </w:r>
    </w:p>
    <w:p w14:paraId="3BF45AE2" w14:textId="77777777" w:rsidR="00717CF1" w:rsidRPr="001762C5" w:rsidRDefault="00717CF1" w:rsidP="00717CF1">
      <w:pPr>
        <w:rPr>
          <w:b/>
          <w:bCs/>
          <w:color w:val="auto"/>
        </w:rPr>
      </w:pPr>
      <w:r w:rsidRPr="001762C5">
        <w:rPr>
          <w:color w:val="auto"/>
        </w:rPr>
        <w:t>Beskriv dina tre främsta styrkor!</w:t>
      </w:r>
      <w:r w:rsidRPr="001762C5">
        <w:rPr>
          <w:color w:val="auto"/>
        </w:rPr>
        <w:br/>
      </w:r>
      <w:r w:rsidRPr="001762C5">
        <w:rPr>
          <w:color w:val="auto"/>
        </w:rPr>
        <w:br/>
        <w:t xml:space="preserve">Beskriv dina utvecklingsområden som person! </w:t>
      </w:r>
      <w:r w:rsidRPr="001762C5">
        <w:rPr>
          <w:color w:val="auto"/>
        </w:rPr>
        <w:br/>
        <w:t>Följdfråga: Hur har du arbetat med dessa?</w:t>
      </w:r>
    </w:p>
    <w:p w14:paraId="284F68F8" w14:textId="5FA2D913" w:rsidR="00717CF1" w:rsidRPr="001762C5" w:rsidRDefault="00717CF1" w:rsidP="00717CF1">
      <w:pPr>
        <w:pStyle w:val="Heading3"/>
        <w:rPr>
          <w:color w:val="auto"/>
        </w:rPr>
      </w:pPr>
      <w:r w:rsidRPr="001762C5">
        <w:rPr>
          <w:color w:val="auto"/>
        </w:rPr>
        <w:t>Problemlösning och beslutsfattande</w:t>
      </w:r>
    </w:p>
    <w:p w14:paraId="097AB5E8" w14:textId="77777777" w:rsidR="00717CF1" w:rsidRPr="001762C5" w:rsidRDefault="00717CF1" w:rsidP="00717CF1">
      <w:pPr>
        <w:rPr>
          <w:color w:val="auto"/>
        </w:rPr>
      </w:pPr>
      <w:r w:rsidRPr="001762C5">
        <w:rPr>
          <w:color w:val="auto"/>
        </w:rPr>
        <w:t>Kan du ge exempel på en utmaning du har haft i ditt arbetsliv och hur du löste den?</w:t>
      </w:r>
    </w:p>
    <w:p w14:paraId="43A14785" w14:textId="77777777" w:rsidR="00717CF1" w:rsidRPr="001762C5" w:rsidRDefault="00717CF1" w:rsidP="00717CF1">
      <w:pPr>
        <w:rPr>
          <w:color w:val="auto"/>
        </w:rPr>
      </w:pPr>
      <w:r w:rsidRPr="001762C5">
        <w:rPr>
          <w:color w:val="auto"/>
        </w:rPr>
        <w:t>Beskriv hur du är som beslutsfattare när du behöver ta ett eget beslut?</w:t>
      </w:r>
    </w:p>
    <w:p w14:paraId="1D4182AC" w14:textId="77777777" w:rsidR="00717CF1" w:rsidRPr="001762C5" w:rsidRDefault="00717CF1" w:rsidP="00717CF1">
      <w:pPr>
        <w:rPr>
          <w:color w:val="auto"/>
        </w:rPr>
      </w:pPr>
      <w:r w:rsidRPr="001762C5">
        <w:rPr>
          <w:color w:val="auto"/>
        </w:rPr>
        <w:t>Kan du berätta om en situation på arbetet då du känt dig pressad? Hur reagerade och agerade du?</w:t>
      </w:r>
    </w:p>
    <w:p w14:paraId="753ED3A7" w14:textId="77777777" w:rsidR="00717CF1" w:rsidRPr="001762C5" w:rsidRDefault="00717CF1" w:rsidP="00717CF1">
      <w:pPr>
        <w:rPr>
          <w:color w:val="auto"/>
        </w:rPr>
      </w:pPr>
      <w:r w:rsidRPr="001762C5">
        <w:rPr>
          <w:color w:val="auto"/>
        </w:rPr>
        <w:t xml:space="preserve">Vilka utmaningar ser du i denna tjänst? </w:t>
      </w:r>
    </w:p>
    <w:p w14:paraId="6D592493" w14:textId="77777777" w:rsidR="008F7500" w:rsidRPr="001762C5" w:rsidRDefault="00717CF1" w:rsidP="008F7500">
      <w:pPr>
        <w:rPr>
          <w:color w:val="auto"/>
        </w:rPr>
      </w:pPr>
      <w:bookmarkStart w:id="19" w:name="_Hlk151567126"/>
      <w:r w:rsidRPr="001762C5">
        <w:rPr>
          <w:rFonts w:asciiTheme="majorHAnsi" w:eastAsiaTheme="majorEastAsia" w:hAnsiTheme="majorHAnsi" w:cstheme="majorHAnsi"/>
          <w:b/>
          <w:color w:val="auto"/>
          <w:sz w:val="26"/>
        </w:rPr>
        <w:t>Kompetensbaserade frågor om personliga förmågor</w:t>
      </w:r>
      <w:r w:rsidRPr="001762C5">
        <w:rPr>
          <w:rFonts w:asciiTheme="majorHAnsi" w:eastAsiaTheme="majorEastAsia" w:hAnsiTheme="majorHAnsi" w:cstheme="majorHAnsi"/>
          <w:b/>
          <w:color w:val="auto"/>
          <w:sz w:val="26"/>
        </w:rPr>
        <w:br/>
      </w:r>
      <w:r w:rsidRPr="001762C5">
        <w:rPr>
          <w:color w:val="auto"/>
        </w:rPr>
        <w:br/>
      </w:r>
      <w:bookmarkEnd w:id="19"/>
      <w:r w:rsidR="008F7500" w:rsidRPr="001762C5">
        <w:rPr>
          <w:i/>
          <w:iCs/>
          <w:color w:val="auto"/>
        </w:rPr>
        <w:t>Fyll på utifrån kravprofilen, se avsnitt 5 för mer stöd.</w:t>
      </w:r>
    </w:p>
    <w:p w14:paraId="77CF6ED8" w14:textId="0FDD055B" w:rsidR="00717CF1" w:rsidRPr="001762C5" w:rsidRDefault="00717CF1" w:rsidP="008F7500">
      <w:pPr>
        <w:rPr>
          <w:rFonts w:asciiTheme="majorHAnsi" w:eastAsiaTheme="majorEastAsia" w:hAnsiTheme="majorHAnsi" w:cstheme="majorHAnsi"/>
          <w:b/>
          <w:color w:val="auto"/>
          <w:sz w:val="26"/>
        </w:rPr>
      </w:pPr>
      <w:r w:rsidRPr="001762C5">
        <w:rPr>
          <w:rFonts w:asciiTheme="majorHAnsi" w:eastAsiaTheme="majorEastAsia" w:hAnsiTheme="majorHAnsi" w:cstheme="majorHAnsi"/>
          <w:b/>
          <w:color w:val="auto"/>
          <w:sz w:val="26"/>
        </w:rPr>
        <w:t>Framtida mål</w:t>
      </w:r>
    </w:p>
    <w:p w14:paraId="6BDC550B" w14:textId="77777777" w:rsidR="00717CF1" w:rsidRPr="001762C5" w:rsidRDefault="00717CF1" w:rsidP="00717CF1">
      <w:pPr>
        <w:rPr>
          <w:color w:val="auto"/>
        </w:rPr>
      </w:pPr>
      <w:r w:rsidRPr="001762C5">
        <w:rPr>
          <w:color w:val="auto"/>
        </w:rPr>
        <w:t>Hur vill du bidra till institutionens eller ämnets mål och strategier som adjunkt/lektor/professor?</w:t>
      </w:r>
    </w:p>
    <w:p w14:paraId="600A1573" w14:textId="3AA4C13B" w:rsidR="00717CF1" w:rsidRPr="001762C5" w:rsidRDefault="00717CF1" w:rsidP="00717CF1">
      <w:pPr>
        <w:rPr>
          <w:b/>
          <w:bCs/>
          <w:color w:val="auto"/>
        </w:rPr>
      </w:pPr>
      <w:r w:rsidRPr="001762C5">
        <w:rPr>
          <w:color w:val="auto"/>
        </w:rPr>
        <w:t>Hur ser du på att ta uppdrag inom institutionen/fakulteten som exempelvis studierektor, ämnesansvarig eller liknande (andra relevanta uppdrag)?</w:t>
      </w:r>
    </w:p>
    <w:p w14:paraId="7DE5B3EA" w14:textId="2C81B7B6" w:rsidR="00717CF1" w:rsidRPr="001762C5" w:rsidRDefault="00717CF1" w:rsidP="001047AD">
      <w:pPr>
        <w:pStyle w:val="Heading3"/>
        <w:rPr>
          <w:color w:val="auto"/>
        </w:rPr>
      </w:pPr>
      <w:r w:rsidRPr="001762C5">
        <w:rPr>
          <w:color w:val="auto"/>
        </w:rPr>
        <w:lastRenderedPageBreak/>
        <w:t>Avslutande frågor</w:t>
      </w:r>
    </w:p>
    <w:p w14:paraId="703421B9" w14:textId="77777777" w:rsidR="00717CF1" w:rsidRPr="001762C5" w:rsidRDefault="00717CF1" w:rsidP="00717CF1">
      <w:pPr>
        <w:rPr>
          <w:color w:val="auto"/>
        </w:rPr>
      </w:pPr>
      <w:r w:rsidRPr="001762C5">
        <w:rPr>
          <w:color w:val="auto"/>
        </w:rPr>
        <w:t>Har du (ytterligare) frågor gällande den här tjänsten eller Linnéuniversitetet?</w:t>
      </w:r>
    </w:p>
    <w:p w14:paraId="1AFEB104" w14:textId="77777777" w:rsidR="00717CF1" w:rsidRPr="001762C5" w:rsidRDefault="00717CF1" w:rsidP="00717CF1">
      <w:pPr>
        <w:rPr>
          <w:color w:val="auto"/>
        </w:rPr>
      </w:pPr>
      <w:r w:rsidRPr="001762C5">
        <w:rPr>
          <w:color w:val="auto"/>
        </w:rPr>
        <w:t>Är det något mer du vill lägga till som du tror är viktigt för oss att veta om dig som vi inte har frågat om?</w:t>
      </w:r>
      <w:r w:rsidRPr="001762C5">
        <w:rPr>
          <w:color w:val="auto"/>
        </w:rPr>
        <w:br/>
      </w:r>
      <w:r w:rsidRPr="001762C5">
        <w:rPr>
          <w:color w:val="auto"/>
        </w:rPr>
        <w:br/>
        <w:t>Informera om relevanta villkor (arbetstider, anställningsvillkor och andra förmåner).</w:t>
      </w:r>
    </w:p>
    <w:p w14:paraId="37D9B534" w14:textId="77777777" w:rsidR="00717CF1" w:rsidRPr="001762C5" w:rsidRDefault="00717CF1" w:rsidP="00717CF1">
      <w:pPr>
        <w:rPr>
          <w:color w:val="auto"/>
        </w:rPr>
      </w:pPr>
      <w:r w:rsidRPr="001762C5">
        <w:rPr>
          <w:color w:val="auto"/>
        </w:rPr>
        <w:t>Om du skulle bli erbjuden anställningen, när skulle du ha möjlighet att börja?</w:t>
      </w:r>
    </w:p>
    <w:p w14:paraId="3609620F" w14:textId="77777777" w:rsidR="00717CF1" w:rsidRPr="001762C5" w:rsidRDefault="00717CF1" w:rsidP="00717CF1">
      <w:pPr>
        <w:rPr>
          <w:color w:val="auto"/>
        </w:rPr>
      </w:pPr>
      <w:r w:rsidRPr="001762C5">
        <w:rPr>
          <w:color w:val="auto"/>
        </w:rPr>
        <w:t>Vad har du för löneanspråk (om relevant)?</w:t>
      </w:r>
    </w:p>
    <w:p w14:paraId="2103AEF2" w14:textId="77777777" w:rsidR="00717CF1" w:rsidRPr="001762C5" w:rsidRDefault="00717CF1" w:rsidP="00717CF1">
      <w:pPr>
        <w:rPr>
          <w:color w:val="auto"/>
        </w:rPr>
      </w:pPr>
      <w:r w:rsidRPr="001762C5">
        <w:rPr>
          <w:color w:val="auto"/>
        </w:rPr>
        <w:t xml:space="preserve">Ge kandidaten information om nästa steg i processen, t.ex. referenstagning och hur tidsplanen ser ut. </w:t>
      </w:r>
    </w:p>
    <w:p w14:paraId="407AECFC" w14:textId="00418A8C" w:rsidR="00717CF1" w:rsidRPr="001762C5" w:rsidRDefault="00717CF1">
      <w:pPr>
        <w:spacing w:after="160" w:line="259" w:lineRule="auto"/>
        <w:rPr>
          <w:color w:val="auto"/>
        </w:rPr>
      </w:pPr>
      <w:r w:rsidRPr="001762C5">
        <w:rPr>
          <w:color w:val="auto"/>
        </w:rPr>
        <w:br w:type="page"/>
      </w:r>
    </w:p>
    <w:p w14:paraId="6D6CC398" w14:textId="16D67E0B" w:rsidR="00717CF1" w:rsidRPr="001762C5" w:rsidRDefault="00717CF1" w:rsidP="00717CF1">
      <w:pPr>
        <w:pStyle w:val="Heading1"/>
        <w:numPr>
          <w:ilvl w:val="0"/>
          <w:numId w:val="16"/>
        </w:numPr>
        <w:rPr>
          <w:color w:val="auto"/>
        </w:rPr>
      </w:pPr>
      <w:bookmarkStart w:id="20" w:name="_Toc153648624"/>
      <w:r w:rsidRPr="001762C5">
        <w:rPr>
          <w:color w:val="auto"/>
        </w:rPr>
        <w:lastRenderedPageBreak/>
        <w:t>Strukturerad intervjumall T/A</w:t>
      </w:r>
      <w:bookmarkEnd w:id="20"/>
    </w:p>
    <w:p w14:paraId="5ED640A2" w14:textId="0E30BBBC" w:rsidR="00717CF1" w:rsidRPr="001762C5" w:rsidRDefault="00717CF1" w:rsidP="00717CF1">
      <w:pPr>
        <w:pStyle w:val="ListParagraph"/>
        <w:ind w:left="0"/>
        <w:rPr>
          <w:color w:val="auto"/>
        </w:rPr>
      </w:pPr>
      <w:r w:rsidRPr="001762C5">
        <w:rPr>
          <w:color w:val="auto"/>
        </w:rPr>
        <w:t xml:space="preserve">Här hittar du förslag på intervjufrågor vid rekrytering av T/A-personal. Välj ut och anpassa frågorna efter behov och tillgänglig intervjutid i rekryteringen. </w:t>
      </w:r>
      <w:r w:rsidRPr="001762C5">
        <w:rPr>
          <w:color w:val="auto"/>
        </w:rPr>
        <w:br/>
      </w:r>
      <w:r w:rsidRPr="001762C5">
        <w:rPr>
          <w:color w:val="auto"/>
        </w:rPr>
        <w:br/>
      </w:r>
      <w:r w:rsidR="002D1DEA" w:rsidRPr="001762C5">
        <w:rPr>
          <w:color w:val="auto"/>
        </w:rPr>
        <w:t xml:space="preserve">Förslagen på frågor använder du tillsammans med avsnitt </w:t>
      </w:r>
      <w:r w:rsidR="002D1DEA" w:rsidRPr="001762C5">
        <w:rPr>
          <w:i/>
          <w:iCs/>
          <w:color w:val="auto"/>
        </w:rPr>
        <w:t>1 Planera intervjun</w:t>
      </w:r>
      <w:r w:rsidR="002D1DEA" w:rsidRPr="001762C5">
        <w:rPr>
          <w:color w:val="auto"/>
        </w:rPr>
        <w:t xml:space="preserve"> som har kompletterande information och viktiga anvisningar.</w:t>
      </w:r>
    </w:p>
    <w:p w14:paraId="5C7A71FF" w14:textId="1177EC7B" w:rsidR="00717CF1" w:rsidRPr="001762C5" w:rsidRDefault="00717CF1" w:rsidP="001047AD">
      <w:pPr>
        <w:pStyle w:val="Heading3"/>
        <w:rPr>
          <w:color w:val="auto"/>
        </w:rPr>
      </w:pPr>
      <w:r w:rsidRPr="001762C5">
        <w:rPr>
          <w:color w:val="auto"/>
        </w:rPr>
        <w:t>Inledning</w:t>
      </w:r>
    </w:p>
    <w:p w14:paraId="60743A19" w14:textId="77777777" w:rsidR="00717CF1" w:rsidRPr="001762C5" w:rsidRDefault="00717CF1" w:rsidP="00717CF1">
      <w:pPr>
        <w:rPr>
          <w:color w:val="auto"/>
        </w:rPr>
      </w:pPr>
      <w:r w:rsidRPr="001762C5">
        <w:rPr>
          <w:color w:val="auto"/>
        </w:rPr>
        <w:t>Hälsa välkommen. Berätta om intervjuns upplägg och hur lång tid som är avsatt.</w:t>
      </w:r>
    </w:p>
    <w:p w14:paraId="65E5B196" w14:textId="77777777" w:rsidR="00717CF1" w:rsidRPr="001762C5" w:rsidRDefault="00717CF1" w:rsidP="00717CF1">
      <w:pPr>
        <w:rPr>
          <w:color w:val="auto"/>
        </w:rPr>
      </w:pPr>
      <w:r w:rsidRPr="001762C5">
        <w:rPr>
          <w:color w:val="auto"/>
        </w:rPr>
        <w:t>Presentera intervjudeltagarna från Linnéuniversitetet.</w:t>
      </w:r>
    </w:p>
    <w:p w14:paraId="37DAC5E6" w14:textId="365D918F" w:rsidR="00717CF1" w:rsidRPr="001762C5" w:rsidRDefault="00717CF1" w:rsidP="00717CF1">
      <w:pPr>
        <w:pStyle w:val="ListParagraph"/>
        <w:ind w:left="0"/>
        <w:rPr>
          <w:color w:val="auto"/>
          <w:u w:val="single"/>
        </w:rPr>
      </w:pPr>
      <w:r w:rsidRPr="001762C5">
        <w:rPr>
          <w:color w:val="auto"/>
        </w:rPr>
        <w:t xml:space="preserve">Presentera kortfattat Linnéuniversitetet som organisation och arbetsplats och den aktuella verksamheten som rekryterar. Berätta vad tjänsten innebär, vilka arbetsuppgifter och ansvar som ingår och vilka förväntningar som finns på den som får tjänsten. </w:t>
      </w:r>
      <w:r w:rsidR="008F7500" w:rsidRPr="001762C5">
        <w:rPr>
          <w:color w:val="auto"/>
        </w:rPr>
        <w:t xml:space="preserve">Presentation om Linnéuniversitetet hittar du </w:t>
      </w:r>
      <w:hyperlink r:id="rId21">
        <w:r w:rsidR="008F7500" w:rsidRPr="001762C5">
          <w:rPr>
            <w:rStyle w:val="Hyperlink"/>
            <w:color w:val="auto"/>
          </w:rPr>
          <w:t>här.</w:t>
        </w:r>
      </w:hyperlink>
    </w:p>
    <w:p w14:paraId="5EE6CC70" w14:textId="393DA32B" w:rsidR="00717CF1" w:rsidRPr="001762C5" w:rsidRDefault="00717CF1" w:rsidP="001047AD">
      <w:pPr>
        <w:pStyle w:val="Heading3"/>
        <w:rPr>
          <w:color w:val="auto"/>
        </w:rPr>
      </w:pPr>
      <w:r w:rsidRPr="001762C5">
        <w:rPr>
          <w:color w:val="auto"/>
        </w:rPr>
        <w:t>Inledande frågor</w:t>
      </w:r>
    </w:p>
    <w:p w14:paraId="573DD441" w14:textId="77777777" w:rsidR="00717CF1" w:rsidRPr="001762C5" w:rsidRDefault="00717CF1" w:rsidP="00717CF1">
      <w:pPr>
        <w:rPr>
          <w:color w:val="auto"/>
        </w:rPr>
      </w:pPr>
      <w:r w:rsidRPr="001762C5">
        <w:rPr>
          <w:color w:val="auto"/>
        </w:rPr>
        <w:t>Kan du berätta lite kort om dig själv och varför du har sökt den här tjänsten?</w:t>
      </w:r>
      <w:r w:rsidRPr="001762C5">
        <w:rPr>
          <w:color w:val="auto"/>
        </w:rPr>
        <w:br/>
        <w:t>CV-genomgång vid behov.</w:t>
      </w:r>
    </w:p>
    <w:p w14:paraId="7A04AD35" w14:textId="104C4EC8" w:rsidR="00717CF1" w:rsidRPr="001762C5" w:rsidRDefault="00717CF1" w:rsidP="00717CF1">
      <w:pPr>
        <w:rPr>
          <w:rFonts w:asciiTheme="majorHAnsi" w:eastAsiaTheme="majorEastAsia" w:hAnsiTheme="majorHAnsi" w:cstheme="majorHAnsi"/>
          <w:b/>
          <w:color w:val="auto"/>
          <w:sz w:val="26"/>
        </w:rPr>
      </w:pPr>
      <w:r w:rsidRPr="001762C5">
        <w:rPr>
          <w:color w:val="auto"/>
        </w:rPr>
        <w:t>Vad har du för förväntningar på denna tjänst?</w:t>
      </w:r>
      <w:r w:rsidRPr="001762C5">
        <w:rPr>
          <w:color w:val="auto"/>
        </w:rPr>
        <w:br/>
      </w:r>
      <w:r w:rsidRPr="001762C5">
        <w:rPr>
          <w:color w:val="auto"/>
        </w:rPr>
        <w:br/>
      </w:r>
      <w:r w:rsidRPr="001762C5">
        <w:rPr>
          <w:rFonts w:asciiTheme="majorHAnsi" w:eastAsiaTheme="majorEastAsia" w:hAnsiTheme="majorHAnsi" w:cstheme="majorHAnsi"/>
          <w:b/>
          <w:color w:val="auto"/>
          <w:sz w:val="26"/>
        </w:rPr>
        <w:t>Allmänna frågor</w:t>
      </w:r>
    </w:p>
    <w:p w14:paraId="2075C42A" w14:textId="77777777" w:rsidR="00717CF1" w:rsidRPr="001762C5" w:rsidRDefault="00717CF1" w:rsidP="00717CF1">
      <w:pPr>
        <w:rPr>
          <w:color w:val="auto"/>
        </w:rPr>
      </w:pPr>
      <w:r w:rsidRPr="001762C5">
        <w:rPr>
          <w:color w:val="auto"/>
        </w:rPr>
        <w:t>Kan du beskriva några specifika ansvarsområden du haft eller några projekt du deltagit i/ansvarat för?</w:t>
      </w:r>
    </w:p>
    <w:p w14:paraId="60F3471D" w14:textId="77777777" w:rsidR="00717CF1" w:rsidRPr="001762C5" w:rsidRDefault="00717CF1" w:rsidP="00717CF1">
      <w:pPr>
        <w:rPr>
          <w:b/>
          <w:bCs/>
          <w:color w:val="auto"/>
        </w:rPr>
      </w:pPr>
      <w:r w:rsidRPr="001762C5">
        <w:rPr>
          <w:color w:val="auto"/>
        </w:rPr>
        <w:t>Kan du dela med dig av några konkreta exempel på prestationer eller framgångar i ditt tidigare arbetsliv som är relevanta?</w:t>
      </w:r>
    </w:p>
    <w:p w14:paraId="6FFC04CA" w14:textId="77777777" w:rsidR="00717CF1" w:rsidRPr="001762C5" w:rsidRDefault="00717CF1" w:rsidP="00717CF1">
      <w:pPr>
        <w:rPr>
          <w:color w:val="auto"/>
        </w:rPr>
      </w:pPr>
      <w:r w:rsidRPr="001762C5">
        <w:rPr>
          <w:color w:val="auto"/>
        </w:rPr>
        <w:t>Vilka viktiga färdigheter och kompetenser anser du att du kan bidra med? Ge exempel.</w:t>
      </w:r>
    </w:p>
    <w:p w14:paraId="3250B0BF" w14:textId="77777777" w:rsidR="00717CF1" w:rsidRPr="001762C5" w:rsidRDefault="00717CF1" w:rsidP="00717CF1">
      <w:pPr>
        <w:rPr>
          <w:b/>
          <w:bCs/>
          <w:color w:val="auto"/>
        </w:rPr>
      </w:pPr>
      <w:r w:rsidRPr="001762C5">
        <w:rPr>
          <w:color w:val="auto"/>
        </w:rPr>
        <w:t>Beskriv dina tre främsta styrkor!</w:t>
      </w:r>
      <w:r w:rsidRPr="001762C5">
        <w:rPr>
          <w:color w:val="auto"/>
        </w:rPr>
        <w:br/>
      </w:r>
      <w:r w:rsidRPr="001762C5">
        <w:rPr>
          <w:color w:val="auto"/>
        </w:rPr>
        <w:br/>
        <w:t xml:space="preserve">Beskriv dina utvecklingsområden som person! </w:t>
      </w:r>
      <w:r w:rsidRPr="001762C5">
        <w:rPr>
          <w:color w:val="auto"/>
        </w:rPr>
        <w:br/>
        <w:t>Följdfråga: Hur har du arbetat med dessa?</w:t>
      </w:r>
    </w:p>
    <w:p w14:paraId="5C99507F" w14:textId="77777777" w:rsidR="00717CF1" w:rsidRPr="001762C5" w:rsidRDefault="00717CF1" w:rsidP="00717CF1">
      <w:pPr>
        <w:rPr>
          <w:color w:val="auto"/>
        </w:rPr>
      </w:pPr>
      <w:r w:rsidRPr="001762C5">
        <w:rPr>
          <w:color w:val="auto"/>
        </w:rPr>
        <w:t xml:space="preserve">Hur skulle du beskriva din digitala kompetens? </w:t>
      </w:r>
      <w:r w:rsidRPr="001762C5">
        <w:rPr>
          <w:color w:val="auto"/>
        </w:rPr>
        <w:br/>
        <w:t>Vilka verktyg är du mest bekant med och hur har du tillämpat dem i ditt tidigare arbete? Ge exempel.</w:t>
      </w:r>
    </w:p>
    <w:p w14:paraId="00B2126D" w14:textId="77777777" w:rsidR="00717CF1" w:rsidRPr="001762C5" w:rsidRDefault="00717CF1" w:rsidP="00717CF1">
      <w:pPr>
        <w:spacing w:after="160" w:line="260" w:lineRule="atLeast"/>
        <w:rPr>
          <w:b/>
          <w:bCs/>
          <w:color w:val="auto"/>
        </w:rPr>
      </w:pPr>
      <w:r w:rsidRPr="001762C5">
        <w:rPr>
          <w:b/>
          <w:bCs/>
          <w:color w:val="auto"/>
        </w:rPr>
        <w:br w:type="page"/>
      </w:r>
    </w:p>
    <w:p w14:paraId="4A797D7E" w14:textId="7797B864" w:rsidR="00717CF1" w:rsidRPr="001762C5" w:rsidRDefault="00717CF1" w:rsidP="001047AD">
      <w:pPr>
        <w:pStyle w:val="Heading3"/>
        <w:rPr>
          <w:color w:val="auto"/>
        </w:rPr>
      </w:pPr>
      <w:r w:rsidRPr="001762C5">
        <w:rPr>
          <w:color w:val="auto"/>
        </w:rPr>
        <w:lastRenderedPageBreak/>
        <w:t>Samarbete och kommunikation</w:t>
      </w:r>
    </w:p>
    <w:p w14:paraId="31D036D3" w14:textId="77777777" w:rsidR="00717CF1" w:rsidRPr="001762C5" w:rsidRDefault="00717CF1" w:rsidP="00717CF1">
      <w:pPr>
        <w:rPr>
          <w:color w:val="auto"/>
        </w:rPr>
      </w:pPr>
      <w:r w:rsidRPr="001762C5">
        <w:rPr>
          <w:color w:val="auto"/>
        </w:rPr>
        <w:t>Hur skulle dina kollegor beskriva dig?</w:t>
      </w:r>
    </w:p>
    <w:p w14:paraId="1BD3F8BF" w14:textId="77777777" w:rsidR="00717CF1" w:rsidRPr="001762C5" w:rsidRDefault="00717CF1" w:rsidP="00717CF1">
      <w:pPr>
        <w:rPr>
          <w:color w:val="auto"/>
        </w:rPr>
      </w:pPr>
      <w:r w:rsidRPr="001762C5">
        <w:rPr>
          <w:color w:val="auto"/>
        </w:rPr>
        <w:t>Berätta om en situation där du framgångsrikt samarbetade med andra för att uppnå ett gemensamt mål?</w:t>
      </w:r>
    </w:p>
    <w:p w14:paraId="2DFA84CA" w14:textId="77777777" w:rsidR="00717CF1" w:rsidRPr="001762C5" w:rsidRDefault="00717CF1" w:rsidP="00717CF1">
      <w:pPr>
        <w:rPr>
          <w:color w:val="auto"/>
        </w:rPr>
      </w:pPr>
      <w:r w:rsidRPr="001762C5">
        <w:rPr>
          <w:color w:val="auto"/>
        </w:rPr>
        <w:t>Vad har du fått för feedback på ditt sätt att kommunicera och samarbeta med andra?</w:t>
      </w:r>
    </w:p>
    <w:p w14:paraId="7EC50535" w14:textId="77777777" w:rsidR="00717CF1" w:rsidRPr="001762C5" w:rsidRDefault="00717CF1" w:rsidP="00717CF1">
      <w:pPr>
        <w:rPr>
          <w:color w:val="auto"/>
        </w:rPr>
      </w:pPr>
      <w:r w:rsidRPr="001762C5">
        <w:rPr>
          <w:color w:val="auto"/>
        </w:rPr>
        <w:t>Beskriv hur du tidigare har hanterat konflikter eller svårigheter på din arbetsplats?</w:t>
      </w:r>
    </w:p>
    <w:p w14:paraId="6765BB90" w14:textId="0D5C64AA" w:rsidR="00717CF1" w:rsidRPr="001762C5" w:rsidRDefault="00717CF1" w:rsidP="001047AD">
      <w:pPr>
        <w:pStyle w:val="Heading3"/>
        <w:rPr>
          <w:color w:val="auto"/>
        </w:rPr>
      </w:pPr>
      <w:bookmarkStart w:id="21" w:name="_Hlk150852740"/>
      <w:r w:rsidRPr="001762C5">
        <w:rPr>
          <w:color w:val="auto"/>
        </w:rPr>
        <w:t>Problemlösning och beslutsfattande</w:t>
      </w:r>
    </w:p>
    <w:p w14:paraId="44D96026" w14:textId="77777777" w:rsidR="00717CF1" w:rsidRPr="001762C5" w:rsidRDefault="00717CF1" w:rsidP="00717CF1">
      <w:pPr>
        <w:rPr>
          <w:color w:val="auto"/>
        </w:rPr>
      </w:pPr>
      <w:r w:rsidRPr="001762C5">
        <w:rPr>
          <w:color w:val="auto"/>
        </w:rPr>
        <w:t>Kan du ge exempel på en utmaning du har haft i ditt arbetsliv och hur du löste den?</w:t>
      </w:r>
    </w:p>
    <w:p w14:paraId="624A6DAA" w14:textId="77777777" w:rsidR="00717CF1" w:rsidRPr="001762C5" w:rsidRDefault="00717CF1" w:rsidP="00717CF1">
      <w:pPr>
        <w:rPr>
          <w:color w:val="auto"/>
        </w:rPr>
      </w:pPr>
      <w:r w:rsidRPr="001762C5">
        <w:rPr>
          <w:color w:val="auto"/>
        </w:rPr>
        <w:t xml:space="preserve"> Beskriv hur du är som beslutsfattare när du behöver ta ett eget beslut?</w:t>
      </w:r>
    </w:p>
    <w:p w14:paraId="5C5E071F" w14:textId="77777777" w:rsidR="00717CF1" w:rsidRPr="001762C5" w:rsidRDefault="00717CF1" w:rsidP="00717CF1">
      <w:pPr>
        <w:rPr>
          <w:color w:val="auto"/>
        </w:rPr>
      </w:pPr>
      <w:r w:rsidRPr="001762C5">
        <w:rPr>
          <w:color w:val="auto"/>
        </w:rPr>
        <w:t>Kan du berätta om en situation på arbetet då du känt dig pressad? Hur reagerade och agerade du?</w:t>
      </w:r>
    </w:p>
    <w:p w14:paraId="1E440D7A" w14:textId="77777777" w:rsidR="00717CF1" w:rsidRPr="001762C5" w:rsidRDefault="00717CF1" w:rsidP="00717CF1">
      <w:pPr>
        <w:pStyle w:val="Liststycke1"/>
        <w:spacing w:line="240" w:lineRule="auto"/>
        <w:ind w:left="0"/>
        <w:rPr>
          <w:rFonts w:asciiTheme="minorHAnsi" w:hAnsiTheme="minorHAnsi" w:cstheme="minorHAnsi"/>
        </w:rPr>
      </w:pPr>
      <w:r w:rsidRPr="001762C5">
        <w:rPr>
          <w:rFonts w:asciiTheme="minorHAnsi" w:hAnsiTheme="minorHAnsi" w:cstheme="minorHAnsi"/>
        </w:rPr>
        <w:t xml:space="preserve">Vilka utmaningar ser du i denna tjänst? </w:t>
      </w:r>
    </w:p>
    <w:p w14:paraId="33C5B34C" w14:textId="20776128" w:rsidR="00717CF1" w:rsidRPr="001762C5" w:rsidRDefault="00717CF1" w:rsidP="001047AD">
      <w:pPr>
        <w:pStyle w:val="Heading3"/>
        <w:rPr>
          <w:color w:val="auto"/>
        </w:rPr>
      </w:pPr>
      <w:r w:rsidRPr="001762C5">
        <w:rPr>
          <w:color w:val="auto"/>
        </w:rPr>
        <w:t>Motivation och förändringsbenägenhet</w:t>
      </w:r>
    </w:p>
    <w:p w14:paraId="427C4A5E" w14:textId="77777777" w:rsidR="00717CF1" w:rsidRPr="001762C5" w:rsidRDefault="00717CF1" w:rsidP="00717CF1">
      <w:pPr>
        <w:rPr>
          <w:color w:val="auto"/>
        </w:rPr>
      </w:pPr>
      <w:r w:rsidRPr="001762C5">
        <w:rPr>
          <w:color w:val="auto"/>
        </w:rPr>
        <w:t>Vad driver dig och håller dig motiverad i ditt arbete?</w:t>
      </w:r>
    </w:p>
    <w:p w14:paraId="353DD73C" w14:textId="77777777" w:rsidR="00717CF1" w:rsidRPr="001762C5" w:rsidRDefault="00717CF1" w:rsidP="00717CF1">
      <w:pPr>
        <w:rPr>
          <w:color w:val="auto"/>
        </w:rPr>
      </w:pPr>
      <w:r w:rsidRPr="001762C5">
        <w:rPr>
          <w:color w:val="auto"/>
        </w:rPr>
        <w:t>Vad är framgång för dig?</w:t>
      </w:r>
    </w:p>
    <w:p w14:paraId="2076DF88" w14:textId="77777777" w:rsidR="00717CF1" w:rsidRPr="001762C5" w:rsidRDefault="00717CF1" w:rsidP="00717CF1">
      <w:pPr>
        <w:rPr>
          <w:color w:val="auto"/>
        </w:rPr>
      </w:pPr>
      <w:r w:rsidRPr="001762C5">
        <w:rPr>
          <w:color w:val="auto"/>
        </w:rPr>
        <w:t>Beskriv en förändringsprocess du varit med om. Vilken roll hade du och hur agerade du?</w:t>
      </w:r>
    </w:p>
    <w:p w14:paraId="0C6C21F2" w14:textId="528073AA" w:rsidR="008F7500" w:rsidRPr="001762C5" w:rsidRDefault="00717CF1" w:rsidP="008F7500">
      <w:pPr>
        <w:rPr>
          <w:color w:val="auto"/>
        </w:rPr>
      </w:pPr>
      <w:bookmarkStart w:id="22" w:name="_Hlk151456517"/>
      <w:r w:rsidRPr="001762C5">
        <w:rPr>
          <w:rFonts w:asciiTheme="majorHAnsi" w:eastAsiaTheme="majorEastAsia" w:hAnsiTheme="majorHAnsi" w:cstheme="majorHAnsi"/>
          <w:b/>
          <w:color w:val="auto"/>
          <w:sz w:val="26"/>
        </w:rPr>
        <w:t>Kompetensbaserade frågor om personliga förmågor</w:t>
      </w:r>
      <w:r w:rsidRPr="001762C5">
        <w:rPr>
          <w:rFonts w:asciiTheme="majorHAnsi" w:eastAsiaTheme="majorEastAsia" w:hAnsiTheme="majorHAnsi" w:cstheme="majorHAnsi"/>
          <w:b/>
          <w:color w:val="auto"/>
          <w:sz w:val="26"/>
        </w:rPr>
        <w:br/>
      </w:r>
      <w:bookmarkEnd w:id="21"/>
      <w:bookmarkEnd w:id="22"/>
      <w:r w:rsidR="008F7500" w:rsidRPr="001762C5">
        <w:rPr>
          <w:i/>
          <w:iCs/>
          <w:color w:val="auto"/>
        </w:rPr>
        <w:t>Fyll på utifrån kravprofilen, se avsnitt 5 för mer stöd.</w:t>
      </w:r>
    </w:p>
    <w:p w14:paraId="02D4EBBD" w14:textId="2B5EF9DC" w:rsidR="00717CF1" w:rsidRPr="001762C5" w:rsidRDefault="00717CF1" w:rsidP="008F7500">
      <w:pPr>
        <w:rPr>
          <w:rFonts w:asciiTheme="majorHAnsi" w:eastAsiaTheme="majorEastAsia" w:hAnsiTheme="majorHAnsi" w:cstheme="majorHAnsi"/>
          <w:b/>
          <w:color w:val="auto"/>
          <w:sz w:val="26"/>
        </w:rPr>
      </w:pPr>
      <w:r w:rsidRPr="001762C5">
        <w:rPr>
          <w:rFonts w:asciiTheme="majorHAnsi" w:eastAsiaTheme="majorEastAsia" w:hAnsiTheme="majorHAnsi" w:cstheme="majorHAnsi"/>
          <w:b/>
          <w:color w:val="auto"/>
          <w:sz w:val="26"/>
        </w:rPr>
        <w:t>Framtida mål</w:t>
      </w:r>
    </w:p>
    <w:p w14:paraId="3D646D14" w14:textId="77777777" w:rsidR="00717CF1" w:rsidRPr="001762C5" w:rsidRDefault="00717CF1" w:rsidP="00717CF1">
      <w:pPr>
        <w:rPr>
          <w:color w:val="auto"/>
        </w:rPr>
      </w:pPr>
      <w:r w:rsidRPr="001762C5">
        <w:rPr>
          <w:color w:val="auto"/>
        </w:rPr>
        <w:t>Var ser du dig själv inom de kommande 2-5 åren? På vilket sätt tror du att den här tjänsten kan hjälpa dig att nå dit?</w:t>
      </w:r>
    </w:p>
    <w:p w14:paraId="50B973AE" w14:textId="2CB9BDC5" w:rsidR="00717CF1" w:rsidRPr="001762C5" w:rsidRDefault="00717CF1" w:rsidP="001047AD">
      <w:pPr>
        <w:pStyle w:val="Heading3"/>
        <w:rPr>
          <w:color w:val="auto"/>
        </w:rPr>
      </w:pPr>
      <w:bookmarkStart w:id="23" w:name="_Hlk150509559"/>
      <w:r w:rsidRPr="001762C5">
        <w:rPr>
          <w:color w:val="auto"/>
        </w:rPr>
        <w:t>Avslutande frågor</w:t>
      </w:r>
    </w:p>
    <w:p w14:paraId="7597BBC4" w14:textId="77777777" w:rsidR="00717CF1" w:rsidRPr="001762C5" w:rsidRDefault="00717CF1" w:rsidP="00717CF1">
      <w:pPr>
        <w:rPr>
          <w:color w:val="auto"/>
        </w:rPr>
      </w:pPr>
      <w:r w:rsidRPr="001762C5">
        <w:rPr>
          <w:color w:val="auto"/>
        </w:rPr>
        <w:t>Har du (ytterligare) frågor gällande den här tjänsten eller Linnéuniversitetet?</w:t>
      </w:r>
    </w:p>
    <w:p w14:paraId="590B3B13" w14:textId="77777777" w:rsidR="00717CF1" w:rsidRPr="001762C5" w:rsidRDefault="00717CF1" w:rsidP="00717CF1">
      <w:pPr>
        <w:rPr>
          <w:color w:val="auto"/>
        </w:rPr>
      </w:pPr>
      <w:r w:rsidRPr="001762C5">
        <w:rPr>
          <w:color w:val="auto"/>
        </w:rPr>
        <w:t>Är det något mer du vill lägga till som du tror är viktigt för oss att veta om dig som vi inte har frågat om?</w:t>
      </w:r>
    </w:p>
    <w:p w14:paraId="1EE61EE5" w14:textId="77777777" w:rsidR="00717CF1" w:rsidRPr="001762C5" w:rsidRDefault="00717CF1" w:rsidP="00717CF1">
      <w:pPr>
        <w:rPr>
          <w:color w:val="auto"/>
        </w:rPr>
      </w:pPr>
      <w:r w:rsidRPr="001762C5">
        <w:rPr>
          <w:color w:val="auto"/>
        </w:rPr>
        <w:t>Om du skulle bli erbjuden anställningen, när skulle du ha möjlighet att börja?</w:t>
      </w:r>
    </w:p>
    <w:p w14:paraId="7D3C0C9B" w14:textId="1289ACFF" w:rsidR="00717CF1" w:rsidRPr="001762C5" w:rsidRDefault="00717CF1" w:rsidP="00717CF1">
      <w:pPr>
        <w:rPr>
          <w:color w:val="auto"/>
        </w:rPr>
      </w:pPr>
      <w:r w:rsidRPr="001762C5">
        <w:rPr>
          <w:color w:val="auto"/>
        </w:rPr>
        <w:t>Vad har du för löneanspråk (om relevant)?</w:t>
      </w:r>
      <w:r w:rsidRPr="001762C5">
        <w:rPr>
          <w:color w:val="auto"/>
        </w:rPr>
        <w:br/>
      </w:r>
      <w:r w:rsidRPr="001762C5">
        <w:rPr>
          <w:color w:val="auto"/>
        </w:rPr>
        <w:br/>
      </w:r>
      <w:r w:rsidRPr="001762C5">
        <w:rPr>
          <w:rFonts w:asciiTheme="majorHAnsi" w:eastAsiaTheme="majorEastAsia" w:hAnsiTheme="majorHAnsi" w:cstheme="majorHAnsi"/>
          <w:b/>
          <w:color w:val="auto"/>
          <w:sz w:val="26"/>
        </w:rPr>
        <w:t>Avslutningsvis</w:t>
      </w:r>
      <w:r w:rsidRPr="001762C5">
        <w:rPr>
          <w:rFonts w:asciiTheme="majorHAnsi" w:eastAsiaTheme="majorEastAsia" w:hAnsiTheme="majorHAnsi" w:cstheme="majorHAnsi"/>
          <w:b/>
          <w:color w:val="auto"/>
          <w:sz w:val="26"/>
        </w:rPr>
        <w:br/>
      </w:r>
      <w:r w:rsidRPr="001762C5">
        <w:rPr>
          <w:color w:val="auto"/>
        </w:rPr>
        <w:lastRenderedPageBreak/>
        <w:br/>
        <w:t>Informera om relevanta villkor (arbetstider, anställningsvillkor och andra förmåner).</w:t>
      </w:r>
    </w:p>
    <w:p w14:paraId="0B4D0999" w14:textId="03BC9936" w:rsidR="00717CF1" w:rsidRPr="001762C5" w:rsidRDefault="00717CF1" w:rsidP="00717CF1">
      <w:pPr>
        <w:rPr>
          <w:color w:val="auto"/>
        </w:rPr>
      </w:pPr>
      <w:r w:rsidRPr="001762C5">
        <w:rPr>
          <w:color w:val="auto"/>
        </w:rPr>
        <w:t>Ge kandidaten information om nästa steg i processen, t.ex. referenstagning och hur tidsplanen ser ut.</w:t>
      </w:r>
      <w:bookmarkEnd w:id="23"/>
    </w:p>
    <w:p w14:paraId="62D0A6FA" w14:textId="77777777" w:rsidR="001047AD" w:rsidRPr="001762C5" w:rsidRDefault="001047AD" w:rsidP="00717CF1">
      <w:pPr>
        <w:rPr>
          <w:color w:val="auto"/>
        </w:rPr>
      </w:pPr>
    </w:p>
    <w:p w14:paraId="309CF7F8" w14:textId="77777777" w:rsidR="001047AD" w:rsidRPr="001762C5" w:rsidRDefault="001047AD" w:rsidP="00717CF1">
      <w:pPr>
        <w:rPr>
          <w:color w:val="auto"/>
        </w:rPr>
      </w:pPr>
    </w:p>
    <w:p w14:paraId="506DC92F" w14:textId="77777777" w:rsidR="001047AD" w:rsidRPr="001762C5" w:rsidRDefault="001047AD" w:rsidP="00717CF1">
      <w:pPr>
        <w:rPr>
          <w:color w:val="auto"/>
        </w:rPr>
      </w:pPr>
    </w:p>
    <w:p w14:paraId="2888BEAF" w14:textId="0886330B" w:rsidR="001047AD" w:rsidRPr="001762C5" w:rsidRDefault="001047AD">
      <w:pPr>
        <w:spacing w:after="160" w:line="259" w:lineRule="auto"/>
        <w:rPr>
          <w:color w:val="auto"/>
        </w:rPr>
      </w:pPr>
      <w:r w:rsidRPr="001762C5">
        <w:rPr>
          <w:color w:val="auto"/>
        </w:rPr>
        <w:br w:type="page"/>
      </w:r>
    </w:p>
    <w:p w14:paraId="29628B09" w14:textId="77777777" w:rsidR="001047AD" w:rsidRPr="001762C5" w:rsidRDefault="001047AD" w:rsidP="001047AD">
      <w:pPr>
        <w:pStyle w:val="Heading1"/>
        <w:numPr>
          <w:ilvl w:val="0"/>
          <w:numId w:val="16"/>
        </w:numPr>
        <w:rPr>
          <w:color w:val="auto"/>
        </w:rPr>
      </w:pPr>
      <w:bookmarkStart w:id="24" w:name="_Toc153648625"/>
      <w:bookmarkStart w:id="25" w:name="_Hlk151566949"/>
      <w:r w:rsidRPr="001762C5">
        <w:rPr>
          <w:color w:val="auto"/>
        </w:rPr>
        <w:lastRenderedPageBreak/>
        <w:t>Strukturerad intervjumall chefer</w:t>
      </w:r>
      <w:bookmarkEnd w:id="24"/>
    </w:p>
    <w:bookmarkEnd w:id="25"/>
    <w:p w14:paraId="447CA778" w14:textId="6353469B" w:rsidR="001047AD" w:rsidRPr="001762C5" w:rsidRDefault="001047AD" w:rsidP="001047AD">
      <w:pPr>
        <w:pStyle w:val="ListParagraph"/>
        <w:ind w:left="0"/>
        <w:rPr>
          <w:color w:val="auto"/>
        </w:rPr>
      </w:pPr>
      <w:r w:rsidRPr="001762C5">
        <w:rPr>
          <w:color w:val="auto"/>
        </w:rPr>
        <w:t xml:space="preserve">Här hittar du förslag på intervjufrågor vid rekrytering av chefer. Välj ut och anpassa frågorna efter behov och tillgänglig intervjutid i rekryteringen. </w:t>
      </w:r>
      <w:r w:rsidRPr="001762C5">
        <w:rPr>
          <w:color w:val="auto"/>
        </w:rPr>
        <w:br/>
      </w:r>
      <w:r w:rsidRPr="001762C5">
        <w:rPr>
          <w:color w:val="auto"/>
        </w:rPr>
        <w:br/>
      </w:r>
      <w:r w:rsidR="002D1DEA" w:rsidRPr="001762C5">
        <w:rPr>
          <w:color w:val="auto"/>
        </w:rPr>
        <w:t xml:space="preserve">Förslagen på frågor använder du tillsammans med avsnitt </w:t>
      </w:r>
      <w:r w:rsidR="002D1DEA" w:rsidRPr="001762C5">
        <w:rPr>
          <w:i/>
          <w:iCs/>
          <w:color w:val="auto"/>
        </w:rPr>
        <w:t>1 Planera intervjun</w:t>
      </w:r>
      <w:r w:rsidR="002D1DEA" w:rsidRPr="001762C5">
        <w:rPr>
          <w:color w:val="auto"/>
        </w:rPr>
        <w:t xml:space="preserve"> som har kompletterande information och viktiga anvisningar.</w:t>
      </w:r>
    </w:p>
    <w:p w14:paraId="7D318034" w14:textId="77777777" w:rsidR="001047AD" w:rsidRPr="001762C5" w:rsidRDefault="001047AD" w:rsidP="001047AD">
      <w:pPr>
        <w:pStyle w:val="ListParagraph"/>
        <w:ind w:left="0"/>
        <w:rPr>
          <w:color w:val="auto"/>
        </w:rPr>
      </w:pPr>
    </w:p>
    <w:p w14:paraId="6F105462" w14:textId="05280D33" w:rsidR="001047AD" w:rsidRPr="001762C5" w:rsidRDefault="001047AD" w:rsidP="001047AD">
      <w:pPr>
        <w:pStyle w:val="Heading3"/>
        <w:rPr>
          <w:color w:val="auto"/>
        </w:rPr>
      </w:pPr>
      <w:bookmarkStart w:id="26" w:name="_Hlk152162766"/>
      <w:r w:rsidRPr="001762C5">
        <w:rPr>
          <w:color w:val="auto"/>
        </w:rPr>
        <w:t>Inledning</w:t>
      </w:r>
    </w:p>
    <w:p w14:paraId="6082196D" w14:textId="77777777" w:rsidR="001047AD" w:rsidRPr="001762C5" w:rsidRDefault="001047AD" w:rsidP="001047AD">
      <w:pPr>
        <w:rPr>
          <w:color w:val="auto"/>
        </w:rPr>
      </w:pPr>
      <w:r w:rsidRPr="001762C5">
        <w:rPr>
          <w:color w:val="auto"/>
        </w:rPr>
        <w:t>Hälsa välkommen. Berätta om intervjuns upplägg och hur lång tid som är avsatt.</w:t>
      </w:r>
    </w:p>
    <w:p w14:paraId="7A16651A" w14:textId="77777777" w:rsidR="001047AD" w:rsidRPr="001762C5" w:rsidRDefault="001047AD" w:rsidP="001047AD">
      <w:pPr>
        <w:rPr>
          <w:color w:val="auto"/>
        </w:rPr>
      </w:pPr>
      <w:r w:rsidRPr="001762C5">
        <w:rPr>
          <w:color w:val="auto"/>
        </w:rPr>
        <w:t>Presentera intervjudeltagarna från Linnéuniversitetet.</w:t>
      </w:r>
    </w:p>
    <w:p w14:paraId="483195F9" w14:textId="1A182553" w:rsidR="001047AD" w:rsidRPr="001762C5" w:rsidRDefault="001047AD" w:rsidP="001047AD">
      <w:pPr>
        <w:pStyle w:val="ListParagraph"/>
        <w:ind w:left="0"/>
        <w:rPr>
          <w:color w:val="auto"/>
          <w:u w:val="single"/>
        </w:rPr>
      </w:pPr>
      <w:r w:rsidRPr="001762C5">
        <w:rPr>
          <w:color w:val="auto"/>
        </w:rPr>
        <w:t xml:space="preserve">Presentera kortfattat Linnéuniversitetet som organisation och arbetsplats och den aktuella verksamheten som rekryterar. Berätta vad tjänsten innebär, vilka arbetsuppgifter och ansvar som ingår och vilka förväntningar som finns på den som får tjänsten. </w:t>
      </w:r>
      <w:r w:rsidR="008F7500" w:rsidRPr="001762C5">
        <w:rPr>
          <w:color w:val="auto"/>
        </w:rPr>
        <w:t xml:space="preserve">Presentation om Linnéuniversitetet hittar du </w:t>
      </w:r>
      <w:hyperlink r:id="rId22">
        <w:r w:rsidR="008F7500" w:rsidRPr="001762C5">
          <w:rPr>
            <w:rStyle w:val="Hyperlink"/>
            <w:color w:val="auto"/>
          </w:rPr>
          <w:t>här.</w:t>
        </w:r>
      </w:hyperlink>
    </w:p>
    <w:bookmarkEnd w:id="26"/>
    <w:p w14:paraId="3153514B" w14:textId="5F5A3019" w:rsidR="001047AD" w:rsidRPr="001762C5" w:rsidRDefault="001047AD" w:rsidP="001047AD">
      <w:pPr>
        <w:pStyle w:val="Heading3"/>
        <w:rPr>
          <w:color w:val="auto"/>
        </w:rPr>
      </w:pPr>
      <w:r w:rsidRPr="001762C5">
        <w:rPr>
          <w:color w:val="auto"/>
        </w:rPr>
        <w:t>Inledande frågor</w:t>
      </w:r>
    </w:p>
    <w:p w14:paraId="646269EF" w14:textId="77777777" w:rsidR="001047AD" w:rsidRPr="001762C5" w:rsidRDefault="001047AD" w:rsidP="001047AD">
      <w:pPr>
        <w:rPr>
          <w:color w:val="auto"/>
        </w:rPr>
      </w:pPr>
      <w:r w:rsidRPr="001762C5">
        <w:rPr>
          <w:color w:val="auto"/>
        </w:rPr>
        <w:t>Kan du berätta lite om dig själv och varför du har sökt den här tjänsten?</w:t>
      </w:r>
      <w:r w:rsidRPr="001762C5">
        <w:rPr>
          <w:color w:val="auto"/>
        </w:rPr>
        <w:br/>
        <w:t>CV-genomgång vid behov.</w:t>
      </w:r>
    </w:p>
    <w:p w14:paraId="2E86DECD" w14:textId="77777777" w:rsidR="001047AD" w:rsidRPr="001762C5" w:rsidRDefault="001047AD" w:rsidP="001047AD">
      <w:pPr>
        <w:rPr>
          <w:color w:val="auto"/>
        </w:rPr>
      </w:pPr>
      <w:r w:rsidRPr="001762C5">
        <w:rPr>
          <w:color w:val="auto"/>
        </w:rPr>
        <w:t>Vad har du för förväntningar på denna tjänst?</w:t>
      </w:r>
    </w:p>
    <w:p w14:paraId="071E244F" w14:textId="182947A4" w:rsidR="001047AD" w:rsidRPr="001762C5" w:rsidRDefault="001047AD" w:rsidP="001047AD">
      <w:pPr>
        <w:pStyle w:val="Heading3"/>
        <w:rPr>
          <w:color w:val="auto"/>
        </w:rPr>
      </w:pPr>
      <w:r w:rsidRPr="001762C5">
        <w:rPr>
          <w:color w:val="auto"/>
        </w:rPr>
        <w:t>Erfarenhet och ledarstil</w:t>
      </w:r>
    </w:p>
    <w:p w14:paraId="2A63A944" w14:textId="77777777" w:rsidR="001047AD" w:rsidRPr="001762C5" w:rsidRDefault="001047AD" w:rsidP="001047AD">
      <w:pPr>
        <w:rPr>
          <w:b/>
          <w:bCs/>
          <w:color w:val="auto"/>
        </w:rPr>
      </w:pPr>
      <w:r w:rsidRPr="001762C5">
        <w:rPr>
          <w:color w:val="auto"/>
        </w:rPr>
        <w:t>Berätta om din erfarenhet som chef/ledare. Vilka medarbetare har du tidigare lett och vilken typ av arbete har de utfört?</w:t>
      </w:r>
    </w:p>
    <w:p w14:paraId="4C6162E1" w14:textId="77777777" w:rsidR="001047AD" w:rsidRPr="001762C5" w:rsidRDefault="001047AD" w:rsidP="001047AD">
      <w:pPr>
        <w:rPr>
          <w:color w:val="auto"/>
        </w:rPr>
      </w:pPr>
      <w:r w:rsidRPr="001762C5">
        <w:rPr>
          <w:color w:val="auto"/>
        </w:rPr>
        <w:t xml:space="preserve">Hur definierar du ledarskap? </w:t>
      </w:r>
    </w:p>
    <w:p w14:paraId="4F1B2F06" w14:textId="77777777" w:rsidR="001047AD" w:rsidRPr="001762C5" w:rsidRDefault="001047AD" w:rsidP="001047AD">
      <w:pPr>
        <w:rPr>
          <w:color w:val="auto"/>
        </w:rPr>
      </w:pPr>
      <w:r w:rsidRPr="001762C5">
        <w:rPr>
          <w:color w:val="auto"/>
        </w:rPr>
        <w:t>Kan du beskriva en situation som illustrerar ditt sätt att leda andra?</w:t>
      </w:r>
    </w:p>
    <w:p w14:paraId="60E7D87D" w14:textId="77777777" w:rsidR="001047AD" w:rsidRPr="001762C5" w:rsidRDefault="001047AD" w:rsidP="001047AD">
      <w:pPr>
        <w:rPr>
          <w:color w:val="auto"/>
        </w:rPr>
      </w:pPr>
      <w:r w:rsidRPr="001762C5">
        <w:rPr>
          <w:color w:val="auto"/>
        </w:rPr>
        <w:t>Kan du dela med dig av ett exempel på en framgångsrik strategi eller projekt du har drivit som chef? Vad var ditt ansvar och hur uppnåddes resultaten?</w:t>
      </w:r>
    </w:p>
    <w:p w14:paraId="39690F0C" w14:textId="77777777" w:rsidR="001047AD" w:rsidRPr="001762C5" w:rsidRDefault="001047AD" w:rsidP="001047AD">
      <w:pPr>
        <w:rPr>
          <w:b/>
          <w:bCs/>
          <w:color w:val="auto"/>
        </w:rPr>
      </w:pPr>
      <w:r w:rsidRPr="001762C5">
        <w:rPr>
          <w:color w:val="auto"/>
        </w:rPr>
        <w:t>Beskriv dina tre främsta styrkor!</w:t>
      </w:r>
      <w:r w:rsidRPr="001762C5">
        <w:rPr>
          <w:color w:val="auto"/>
        </w:rPr>
        <w:br/>
      </w:r>
      <w:r w:rsidRPr="001762C5">
        <w:rPr>
          <w:color w:val="auto"/>
        </w:rPr>
        <w:br/>
        <w:t xml:space="preserve">Beskriv dina utvecklingsområden som person! </w:t>
      </w:r>
      <w:r w:rsidRPr="001762C5">
        <w:rPr>
          <w:color w:val="auto"/>
        </w:rPr>
        <w:br/>
        <w:t>Följdfråga: Hur har du arbetat med dessa?</w:t>
      </w:r>
    </w:p>
    <w:p w14:paraId="0E731ED2" w14:textId="77777777" w:rsidR="001047AD" w:rsidRPr="001762C5" w:rsidRDefault="001047AD" w:rsidP="001047AD">
      <w:pPr>
        <w:rPr>
          <w:color w:val="auto"/>
        </w:rPr>
      </w:pPr>
      <w:r w:rsidRPr="001762C5">
        <w:rPr>
          <w:color w:val="auto"/>
        </w:rPr>
        <w:t>Hur tror du att din erfarenhet och ledarskapsstil passar in i vår verksamhet?</w:t>
      </w:r>
    </w:p>
    <w:p w14:paraId="7172217F" w14:textId="1F9DD8F2" w:rsidR="001047AD" w:rsidRPr="001762C5" w:rsidRDefault="001047AD" w:rsidP="001047AD">
      <w:pPr>
        <w:pStyle w:val="Heading3"/>
        <w:rPr>
          <w:color w:val="auto"/>
        </w:rPr>
      </w:pPr>
      <w:r w:rsidRPr="001762C5">
        <w:rPr>
          <w:color w:val="auto"/>
        </w:rPr>
        <w:t>Samarbete och kommunikation</w:t>
      </w:r>
    </w:p>
    <w:p w14:paraId="427C02B7" w14:textId="77777777" w:rsidR="001047AD" w:rsidRPr="001762C5" w:rsidRDefault="001047AD" w:rsidP="001047AD">
      <w:pPr>
        <w:rPr>
          <w:color w:val="auto"/>
        </w:rPr>
      </w:pPr>
      <w:r w:rsidRPr="001762C5">
        <w:rPr>
          <w:color w:val="auto"/>
        </w:rPr>
        <w:t>Vilka strategier använder du för att främja kommunikation och samarbete inom din avdelning och med andra avdelningar?</w:t>
      </w:r>
    </w:p>
    <w:p w14:paraId="2A8110CE" w14:textId="77777777" w:rsidR="001047AD" w:rsidRPr="001762C5" w:rsidRDefault="001047AD" w:rsidP="001047AD">
      <w:pPr>
        <w:rPr>
          <w:color w:val="auto"/>
        </w:rPr>
      </w:pPr>
      <w:r w:rsidRPr="001762C5">
        <w:rPr>
          <w:color w:val="auto"/>
        </w:rPr>
        <w:lastRenderedPageBreak/>
        <w:t>Hur uppfattar du din förmåga att ”lyssna” såväl uppåt som neråt i organisationen? Kan du ge exempel utifrån dina tidigare uppdrag som ledare?</w:t>
      </w:r>
    </w:p>
    <w:p w14:paraId="346E7F03" w14:textId="77777777" w:rsidR="001047AD" w:rsidRPr="001762C5" w:rsidRDefault="001047AD" w:rsidP="001047AD">
      <w:pPr>
        <w:rPr>
          <w:color w:val="auto"/>
        </w:rPr>
      </w:pPr>
      <w:r w:rsidRPr="001762C5">
        <w:rPr>
          <w:color w:val="auto"/>
        </w:rPr>
        <w:t>Hur hanterar du konflikter? Kan du ge ett exempel på en utmanande konfliktsituation du har löst?</w:t>
      </w:r>
    </w:p>
    <w:p w14:paraId="0E0B5735" w14:textId="77777777" w:rsidR="001047AD" w:rsidRPr="001762C5" w:rsidRDefault="001047AD" w:rsidP="001047AD">
      <w:pPr>
        <w:rPr>
          <w:b/>
          <w:bCs/>
          <w:color w:val="auto"/>
        </w:rPr>
      </w:pPr>
      <w:r w:rsidRPr="001762C5">
        <w:rPr>
          <w:color w:val="auto"/>
        </w:rPr>
        <w:t>Beskriv hur du har arbetat för att främja en god arbetsmiljö?</w:t>
      </w:r>
    </w:p>
    <w:p w14:paraId="641D39CF" w14:textId="64953C95" w:rsidR="001047AD" w:rsidRPr="001762C5" w:rsidRDefault="001047AD" w:rsidP="001047AD">
      <w:pPr>
        <w:pStyle w:val="Heading3"/>
        <w:rPr>
          <w:color w:val="auto"/>
        </w:rPr>
      </w:pPr>
      <w:r w:rsidRPr="001762C5">
        <w:rPr>
          <w:color w:val="auto"/>
        </w:rPr>
        <w:t>Problemlösning och beslutsfattande</w:t>
      </w:r>
    </w:p>
    <w:p w14:paraId="503FA4D2" w14:textId="77777777" w:rsidR="001047AD" w:rsidRPr="001762C5" w:rsidRDefault="001047AD" w:rsidP="001047AD">
      <w:pPr>
        <w:rPr>
          <w:color w:val="auto"/>
        </w:rPr>
      </w:pPr>
      <w:r w:rsidRPr="001762C5">
        <w:rPr>
          <w:color w:val="auto"/>
        </w:rPr>
        <w:t xml:space="preserve">Hur hanterar du hög arbetsbelastning, prioriteringar och deadlines för egen del respektive för den verksamhet du leder? </w:t>
      </w:r>
    </w:p>
    <w:p w14:paraId="34A2F856" w14:textId="77777777" w:rsidR="001047AD" w:rsidRPr="001762C5" w:rsidRDefault="001047AD" w:rsidP="001047AD">
      <w:pPr>
        <w:rPr>
          <w:color w:val="auto"/>
        </w:rPr>
      </w:pPr>
      <w:r w:rsidRPr="001762C5">
        <w:rPr>
          <w:color w:val="auto"/>
        </w:rPr>
        <w:t>Kan du berätta om en situation där du behövde fatta ett svårt beslut som chef? Hur kom du fram till beslutet och hur hanterade du dess utfall?</w:t>
      </w:r>
    </w:p>
    <w:p w14:paraId="6B1DD23B" w14:textId="77777777" w:rsidR="001047AD" w:rsidRPr="001762C5" w:rsidRDefault="001047AD" w:rsidP="001047AD">
      <w:pPr>
        <w:rPr>
          <w:color w:val="auto"/>
        </w:rPr>
      </w:pPr>
      <w:r w:rsidRPr="001762C5">
        <w:rPr>
          <w:color w:val="auto"/>
        </w:rPr>
        <w:t>Kan du beskriva en situation där du har hanterat en kris eller en oväntad utmaning som chef? Vad lärde du dig av den situationen?</w:t>
      </w:r>
    </w:p>
    <w:p w14:paraId="72171D36" w14:textId="77777777" w:rsidR="001047AD" w:rsidRPr="001762C5" w:rsidRDefault="001047AD" w:rsidP="001047AD">
      <w:pPr>
        <w:rPr>
          <w:color w:val="auto"/>
        </w:rPr>
      </w:pPr>
      <w:r w:rsidRPr="001762C5">
        <w:rPr>
          <w:color w:val="auto"/>
        </w:rPr>
        <w:t>Vad upplever du som svårt i en chefsroll?</w:t>
      </w:r>
    </w:p>
    <w:p w14:paraId="7BC8A383" w14:textId="3D7CB490" w:rsidR="001047AD" w:rsidRPr="001762C5" w:rsidRDefault="001047AD" w:rsidP="001047AD">
      <w:pPr>
        <w:pStyle w:val="Heading3"/>
        <w:rPr>
          <w:color w:val="auto"/>
        </w:rPr>
      </w:pPr>
      <w:r w:rsidRPr="001762C5">
        <w:rPr>
          <w:color w:val="auto"/>
        </w:rPr>
        <w:t>Motivation och leda i förändring</w:t>
      </w:r>
    </w:p>
    <w:p w14:paraId="5B35E561" w14:textId="77777777" w:rsidR="001047AD" w:rsidRPr="001762C5" w:rsidRDefault="001047AD" w:rsidP="001047AD">
      <w:pPr>
        <w:rPr>
          <w:color w:val="auto"/>
        </w:rPr>
      </w:pPr>
      <w:r w:rsidRPr="001762C5">
        <w:rPr>
          <w:color w:val="auto"/>
        </w:rPr>
        <w:t>Kan du ge exempel på hur du har arbetat med att engagera och motivera dina medarbetare? Hur gick det?</w:t>
      </w:r>
    </w:p>
    <w:p w14:paraId="3DAD9FC4" w14:textId="77777777" w:rsidR="001047AD" w:rsidRPr="001762C5" w:rsidRDefault="001047AD" w:rsidP="001047AD">
      <w:pPr>
        <w:rPr>
          <w:color w:val="auto"/>
        </w:rPr>
      </w:pPr>
      <w:r w:rsidRPr="001762C5">
        <w:rPr>
          <w:color w:val="auto"/>
        </w:rPr>
        <w:t>Hur ser du på att sätta och upprätthålla mål för dina medarbetare? Hur följer du upp och mäter framstegen mot dessa mål?</w:t>
      </w:r>
    </w:p>
    <w:p w14:paraId="48D700C3" w14:textId="77777777" w:rsidR="001047AD" w:rsidRPr="001762C5" w:rsidRDefault="001047AD" w:rsidP="001047AD">
      <w:pPr>
        <w:rPr>
          <w:color w:val="auto"/>
        </w:rPr>
      </w:pPr>
      <w:r w:rsidRPr="001762C5">
        <w:rPr>
          <w:color w:val="auto"/>
        </w:rPr>
        <w:t>Hur ser du på kontinuerlig professionell utveckling inom ditt ansvarsområde? Hur håller du dig och dina medarbetare uppdaterade?</w:t>
      </w:r>
    </w:p>
    <w:p w14:paraId="7B451B84" w14:textId="77777777" w:rsidR="001047AD" w:rsidRPr="001762C5" w:rsidRDefault="001047AD" w:rsidP="001047AD">
      <w:pPr>
        <w:rPr>
          <w:color w:val="auto"/>
        </w:rPr>
      </w:pPr>
      <w:r w:rsidRPr="001762C5">
        <w:rPr>
          <w:color w:val="auto"/>
        </w:rPr>
        <w:t>Beskriv en förändringsprocess du varit med om att leda. Hur agerade du och hur blev utfallet?</w:t>
      </w:r>
    </w:p>
    <w:p w14:paraId="253D9FA0" w14:textId="77777777" w:rsidR="001047AD" w:rsidRPr="001762C5" w:rsidRDefault="001047AD" w:rsidP="001047AD">
      <w:pPr>
        <w:rPr>
          <w:color w:val="auto"/>
        </w:rPr>
      </w:pPr>
      <w:r w:rsidRPr="001762C5">
        <w:rPr>
          <w:color w:val="auto"/>
        </w:rPr>
        <w:t>Kan du ge exempel på när du framgångsrikt implementerat förbättringar eller effektiviserat en process?</w:t>
      </w:r>
    </w:p>
    <w:p w14:paraId="48217C97" w14:textId="55807B84" w:rsidR="001047AD" w:rsidRPr="001762C5" w:rsidRDefault="001047AD" w:rsidP="001047AD">
      <w:pPr>
        <w:rPr>
          <w:color w:val="auto"/>
        </w:rPr>
      </w:pPr>
      <w:r w:rsidRPr="001762C5">
        <w:rPr>
          <w:rFonts w:asciiTheme="majorHAnsi" w:eastAsiaTheme="majorEastAsia" w:hAnsiTheme="majorHAnsi" w:cstheme="majorHAnsi"/>
          <w:b/>
          <w:color w:val="auto"/>
          <w:sz w:val="26"/>
        </w:rPr>
        <w:t>Kompetensbaserade frågor om personliga förmågor</w:t>
      </w:r>
      <w:r w:rsidRPr="001762C5">
        <w:rPr>
          <w:rFonts w:asciiTheme="majorHAnsi" w:eastAsiaTheme="majorEastAsia" w:hAnsiTheme="majorHAnsi" w:cstheme="majorHAnsi"/>
          <w:b/>
          <w:color w:val="auto"/>
          <w:sz w:val="26"/>
        </w:rPr>
        <w:br/>
      </w:r>
      <w:r w:rsidRPr="001762C5">
        <w:rPr>
          <w:color w:val="auto"/>
        </w:rPr>
        <w:br/>
      </w:r>
      <w:r w:rsidRPr="001762C5">
        <w:rPr>
          <w:i/>
          <w:iCs/>
          <w:color w:val="auto"/>
        </w:rPr>
        <w:t xml:space="preserve">Fyll på utifrån kravprofilen, se </w:t>
      </w:r>
      <w:r w:rsidR="008F7500" w:rsidRPr="001762C5">
        <w:rPr>
          <w:i/>
          <w:iCs/>
          <w:color w:val="auto"/>
        </w:rPr>
        <w:t xml:space="preserve">avsnitt 5 </w:t>
      </w:r>
      <w:r w:rsidRPr="001762C5">
        <w:rPr>
          <w:i/>
          <w:iCs/>
          <w:color w:val="auto"/>
        </w:rPr>
        <w:t>för mer stöd.</w:t>
      </w:r>
    </w:p>
    <w:p w14:paraId="47B580ED" w14:textId="7765A3B5" w:rsidR="001047AD" w:rsidRPr="001762C5" w:rsidRDefault="001047AD" w:rsidP="001047AD">
      <w:pPr>
        <w:pStyle w:val="Heading3"/>
        <w:rPr>
          <w:color w:val="auto"/>
        </w:rPr>
      </w:pPr>
      <w:r w:rsidRPr="001762C5">
        <w:rPr>
          <w:color w:val="auto"/>
        </w:rPr>
        <w:t>Framtida mål</w:t>
      </w:r>
    </w:p>
    <w:p w14:paraId="191FD64C" w14:textId="77777777" w:rsidR="001047AD" w:rsidRPr="001762C5" w:rsidRDefault="001047AD" w:rsidP="001047AD">
      <w:pPr>
        <w:rPr>
          <w:color w:val="auto"/>
        </w:rPr>
      </w:pPr>
      <w:r w:rsidRPr="001762C5">
        <w:rPr>
          <w:color w:val="auto"/>
        </w:rPr>
        <w:t>Vilka arbetssätt och strategier har du för att din enhet ska bidra till Linnéuniversitets måluppfyllelse och framgång?</w:t>
      </w:r>
      <w:r w:rsidRPr="001762C5">
        <w:rPr>
          <w:color w:val="auto"/>
        </w:rPr>
        <w:br/>
      </w:r>
      <w:r w:rsidRPr="001762C5">
        <w:rPr>
          <w:color w:val="auto"/>
        </w:rPr>
        <w:br/>
        <w:t>Var ser du dig själv inom de kommande 2-5 åren? På vilket sätt tror du att den här tjänsten kan hjälpa dig att nå dit?</w:t>
      </w:r>
    </w:p>
    <w:p w14:paraId="756CDF0C" w14:textId="7C51AA4B" w:rsidR="001047AD" w:rsidRPr="001762C5" w:rsidRDefault="001047AD" w:rsidP="001047AD">
      <w:pPr>
        <w:pStyle w:val="Heading3"/>
        <w:rPr>
          <w:color w:val="auto"/>
        </w:rPr>
      </w:pPr>
      <w:r w:rsidRPr="001762C5">
        <w:rPr>
          <w:color w:val="auto"/>
        </w:rPr>
        <w:lastRenderedPageBreak/>
        <w:t>Avslutande frågor</w:t>
      </w:r>
    </w:p>
    <w:p w14:paraId="6CB5CD76" w14:textId="77777777" w:rsidR="001047AD" w:rsidRPr="001762C5" w:rsidRDefault="001047AD" w:rsidP="001047AD">
      <w:pPr>
        <w:rPr>
          <w:color w:val="auto"/>
        </w:rPr>
      </w:pPr>
      <w:r w:rsidRPr="001762C5">
        <w:rPr>
          <w:color w:val="auto"/>
        </w:rPr>
        <w:t>Har du (ytterligare) frågor gällande den här tjänsten eller Linnéuniversitetet?</w:t>
      </w:r>
    </w:p>
    <w:p w14:paraId="15981CAF" w14:textId="77777777" w:rsidR="001047AD" w:rsidRPr="001762C5" w:rsidRDefault="001047AD" w:rsidP="001047AD">
      <w:pPr>
        <w:rPr>
          <w:color w:val="auto"/>
        </w:rPr>
      </w:pPr>
      <w:r w:rsidRPr="001762C5">
        <w:rPr>
          <w:color w:val="auto"/>
        </w:rPr>
        <w:t>Är det något mer du vill lägga till som du tror är viktigt för oss att veta om dig som vi inte har frågat om?</w:t>
      </w:r>
    </w:p>
    <w:p w14:paraId="07911FF2" w14:textId="77777777" w:rsidR="001047AD" w:rsidRPr="001762C5" w:rsidRDefault="001047AD" w:rsidP="001047AD">
      <w:pPr>
        <w:rPr>
          <w:color w:val="auto"/>
        </w:rPr>
      </w:pPr>
      <w:r w:rsidRPr="001762C5">
        <w:rPr>
          <w:color w:val="auto"/>
        </w:rPr>
        <w:t>Om du skulle bli erbjuden anställningen, när skulle du ha möjlighet att börja?</w:t>
      </w:r>
    </w:p>
    <w:p w14:paraId="65834D7F" w14:textId="77777777" w:rsidR="001047AD" w:rsidRPr="001762C5" w:rsidRDefault="001047AD" w:rsidP="001047AD">
      <w:pPr>
        <w:rPr>
          <w:color w:val="auto"/>
        </w:rPr>
      </w:pPr>
      <w:r w:rsidRPr="001762C5">
        <w:rPr>
          <w:color w:val="auto"/>
        </w:rPr>
        <w:t>Vad har du för löneanspråk (om relevant)?</w:t>
      </w:r>
    </w:p>
    <w:p w14:paraId="50E7A658" w14:textId="77777777" w:rsidR="001047AD" w:rsidRPr="001762C5" w:rsidRDefault="001047AD" w:rsidP="001047AD">
      <w:pPr>
        <w:rPr>
          <w:rFonts w:asciiTheme="majorHAnsi" w:eastAsiaTheme="majorEastAsia" w:hAnsiTheme="majorHAnsi" w:cstheme="majorHAnsi"/>
          <w:color w:val="auto"/>
          <w:sz w:val="44"/>
          <w:szCs w:val="32"/>
        </w:rPr>
      </w:pPr>
      <w:r w:rsidRPr="001762C5">
        <w:rPr>
          <w:color w:val="auto"/>
        </w:rPr>
        <w:t xml:space="preserve">Ge kandidaten information om nästa steg i processen, t.ex. referenstagning och hur tidsplanen ser ut. </w:t>
      </w:r>
    </w:p>
    <w:p w14:paraId="0F206AF7" w14:textId="77777777" w:rsidR="001047AD" w:rsidRPr="001762C5" w:rsidRDefault="001047AD" w:rsidP="001047AD">
      <w:pPr>
        <w:pStyle w:val="ListParagraph"/>
        <w:rPr>
          <w:rFonts w:asciiTheme="majorHAnsi" w:eastAsiaTheme="majorEastAsia" w:hAnsiTheme="majorHAnsi" w:cstheme="majorHAnsi"/>
          <w:color w:val="auto"/>
          <w:sz w:val="44"/>
          <w:szCs w:val="32"/>
        </w:rPr>
      </w:pPr>
    </w:p>
    <w:p w14:paraId="6162C873" w14:textId="77777777" w:rsidR="001047AD" w:rsidRPr="001762C5" w:rsidRDefault="001047AD" w:rsidP="001047AD">
      <w:pPr>
        <w:pStyle w:val="ListParagraph"/>
        <w:rPr>
          <w:rFonts w:asciiTheme="majorHAnsi" w:eastAsiaTheme="majorEastAsia" w:hAnsiTheme="majorHAnsi" w:cstheme="majorHAnsi"/>
          <w:color w:val="auto"/>
          <w:sz w:val="44"/>
          <w:szCs w:val="32"/>
        </w:rPr>
      </w:pPr>
    </w:p>
    <w:p w14:paraId="6D902EB4" w14:textId="77777777" w:rsidR="001B2D60" w:rsidRPr="001762C5" w:rsidRDefault="001B2D60" w:rsidP="001B2D60">
      <w:pPr>
        <w:rPr>
          <w:color w:val="auto"/>
        </w:rPr>
      </w:pPr>
    </w:p>
    <w:p w14:paraId="223D028F" w14:textId="77777777" w:rsidR="001B2D60" w:rsidRPr="001762C5" w:rsidRDefault="001B2D60">
      <w:pPr>
        <w:spacing w:after="160" w:line="259" w:lineRule="auto"/>
        <w:rPr>
          <w:color w:val="auto"/>
        </w:rPr>
      </w:pPr>
      <w:r w:rsidRPr="001762C5">
        <w:rPr>
          <w:color w:val="auto"/>
        </w:rPr>
        <w:br w:type="page"/>
      </w:r>
    </w:p>
    <w:p w14:paraId="7940DF05" w14:textId="19DA2F89" w:rsidR="001047AD" w:rsidRPr="001762C5" w:rsidRDefault="001047AD" w:rsidP="001B2D60">
      <w:pPr>
        <w:pStyle w:val="ListParagraph"/>
        <w:numPr>
          <w:ilvl w:val="0"/>
          <w:numId w:val="16"/>
        </w:numPr>
        <w:rPr>
          <w:rStyle w:val="Heading1Char"/>
          <w:color w:val="auto"/>
        </w:rPr>
      </w:pPr>
      <w:bookmarkStart w:id="27" w:name="_Toc153648626"/>
      <w:r w:rsidRPr="001762C5">
        <w:rPr>
          <w:rStyle w:val="Heading1Char"/>
          <w:color w:val="auto"/>
        </w:rPr>
        <w:lastRenderedPageBreak/>
        <w:t>Kompetensbaserade intervjufrågor – personliga förmågor</w:t>
      </w:r>
      <w:bookmarkEnd w:id="27"/>
    </w:p>
    <w:p w14:paraId="48B8B382" w14:textId="77777777" w:rsidR="001047AD" w:rsidRPr="001762C5" w:rsidRDefault="001047AD" w:rsidP="001047AD">
      <w:pPr>
        <w:pStyle w:val="ListParagraph"/>
        <w:ind w:left="0"/>
        <w:rPr>
          <w:color w:val="auto"/>
        </w:rPr>
      </w:pPr>
      <w:bookmarkStart w:id="28" w:name="_Hlk152161373"/>
      <w:r w:rsidRPr="001762C5">
        <w:rPr>
          <w:color w:val="auto"/>
        </w:rPr>
        <w:t xml:space="preserve">Här hittar du exempel på personliga förmågor och egenskaper som kan finnas med i en kravprofil och som behöver utvärderas vid intervjun. Det gör du genom att ställa kompetensbaserade frågor som bedömer en persons skicklighet att tillämpa sina personliga förmågor och egenskaper i olika arbetsrelaterade situationer. </w:t>
      </w:r>
    </w:p>
    <w:p w14:paraId="70CB6342" w14:textId="77777777" w:rsidR="001047AD" w:rsidRPr="001762C5" w:rsidRDefault="001047AD" w:rsidP="001047AD">
      <w:pPr>
        <w:pStyle w:val="ListParagraph"/>
        <w:ind w:left="0"/>
        <w:rPr>
          <w:i/>
          <w:iCs/>
          <w:color w:val="auto"/>
        </w:rPr>
      </w:pPr>
    </w:p>
    <w:p w14:paraId="45ABBD6F" w14:textId="77777777" w:rsidR="001047AD" w:rsidRPr="001762C5" w:rsidRDefault="001047AD" w:rsidP="001047AD">
      <w:pPr>
        <w:pStyle w:val="ListParagraph"/>
        <w:ind w:left="0"/>
        <w:rPr>
          <w:color w:val="auto"/>
        </w:rPr>
      </w:pPr>
      <w:r w:rsidRPr="001762C5">
        <w:rPr>
          <w:color w:val="auto"/>
        </w:rPr>
        <w:t xml:space="preserve">Skapa kompetensbaserade frågor genom att be kandidaten själv ge exempel på när hen visat den aktuella förmågan. Du ska undvika att ställa ledande frågor utan </w:t>
      </w:r>
      <w:proofErr w:type="gramStart"/>
      <w:r w:rsidRPr="001762C5">
        <w:rPr>
          <w:color w:val="auto"/>
        </w:rPr>
        <w:t>istället</w:t>
      </w:r>
      <w:proofErr w:type="gramEnd"/>
      <w:r w:rsidRPr="001762C5">
        <w:rPr>
          <w:color w:val="auto"/>
        </w:rPr>
        <w:t xml:space="preserve"> ta ställning till om förmågan är verifierad eller inte genom kandidatens exempel och hur hen formulerar sina svar. </w:t>
      </w:r>
    </w:p>
    <w:p w14:paraId="688F18DF" w14:textId="77777777" w:rsidR="001047AD" w:rsidRPr="001762C5" w:rsidRDefault="001047AD" w:rsidP="001047AD">
      <w:pPr>
        <w:pStyle w:val="ListParagraph"/>
        <w:ind w:left="0"/>
        <w:rPr>
          <w:color w:val="auto"/>
        </w:rPr>
      </w:pPr>
    </w:p>
    <w:p w14:paraId="54BA2323" w14:textId="7279A6A9" w:rsidR="001047AD" w:rsidRPr="001762C5" w:rsidRDefault="001047AD" w:rsidP="001047AD">
      <w:pPr>
        <w:pStyle w:val="ListParagraph"/>
        <w:ind w:left="0"/>
        <w:rPr>
          <w:color w:val="auto"/>
        </w:rPr>
      </w:pPr>
      <w:r w:rsidRPr="001762C5">
        <w:rPr>
          <w:color w:val="auto"/>
        </w:rPr>
        <w:t>Exempel (exemplet innehåller följdfrågor som kan tillämpas i flera frågor.)</w:t>
      </w:r>
    </w:p>
    <w:p w14:paraId="32BC642B" w14:textId="1274BF08" w:rsidR="001047AD" w:rsidRPr="001762C5" w:rsidRDefault="001047AD" w:rsidP="001047AD">
      <w:pPr>
        <w:pStyle w:val="Heading3"/>
        <w:rPr>
          <w:color w:val="auto"/>
        </w:rPr>
      </w:pPr>
      <w:r w:rsidRPr="001762C5">
        <w:rPr>
          <w:color w:val="auto"/>
        </w:rPr>
        <w:t>Egenskap/förmåga: Initiativförmåga</w:t>
      </w:r>
    </w:p>
    <w:p w14:paraId="005B937A" w14:textId="77777777" w:rsidR="001047AD" w:rsidRPr="001762C5" w:rsidRDefault="001047AD" w:rsidP="001047AD">
      <w:pPr>
        <w:pStyle w:val="ListParagraph"/>
        <w:ind w:left="0"/>
        <w:rPr>
          <w:color w:val="auto"/>
        </w:rPr>
      </w:pPr>
      <w:r w:rsidRPr="001762C5">
        <w:rPr>
          <w:color w:val="auto"/>
        </w:rPr>
        <w:t>Berätta om ett svårt problem du varit tvungen att lösa. Vilka var förutsättningarna? Vad gjorde du? Vad var bra med ditt sätt att hantera situationen? Vad kunde ha varit bättre?</w:t>
      </w:r>
    </w:p>
    <w:p w14:paraId="5435583B" w14:textId="77777777" w:rsidR="001047AD" w:rsidRPr="001762C5" w:rsidRDefault="001047AD" w:rsidP="001047AD">
      <w:pPr>
        <w:pStyle w:val="ListParagraph"/>
        <w:ind w:left="0"/>
        <w:rPr>
          <w:color w:val="auto"/>
        </w:rPr>
      </w:pPr>
    </w:p>
    <w:p w14:paraId="531B76D9" w14:textId="5EC16ACD" w:rsidR="001047AD" w:rsidRPr="001762C5" w:rsidRDefault="001047AD" w:rsidP="001047AD">
      <w:pPr>
        <w:pStyle w:val="ListParagraph"/>
        <w:ind w:left="0"/>
        <w:rPr>
          <w:color w:val="auto"/>
        </w:rPr>
      </w:pPr>
      <w:r w:rsidRPr="001762C5">
        <w:rPr>
          <w:rFonts w:asciiTheme="majorHAnsi" w:eastAsiaTheme="majorEastAsia" w:hAnsiTheme="majorHAnsi" w:cstheme="majorHAnsi"/>
          <w:b/>
          <w:color w:val="auto"/>
          <w:sz w:val="26"/>
        </w:rPr>
        <w:t>Egenskap/förmåga: Självständighet</w:t>
      </w:r>
      <w:r w:rsidRPr="001762C5">
        <w:rPr>
          <w:color w:val="auto"/>
        </w:rPr>
        <w:br/>
        <w:t>Har du någon gång undvikit att agera, trots att du tyckte att andra hade fel? Berätta om situationen. Vad var det som höll dig tillbaka? Hur gick det?</w:t>
      </w:r>
      <w:bookmarkEnd w:id="28"/>
    </w:p>
    <w:p w14:paraId="5FAB442A" w14:textId="77777777" w:rsidR="001047AD" w:rsidRPr="001762C5" w:rsidRDefault="001047AD" w:rsidP="001047AD">
      <w:pPr>
        <w:pStyle w:val="ListParagraph"/>
        <w:ind w:left="0"/>
        <w:rPr>
          <w:color w:val="auto"/>
        </w:rPr>
      </w:pPr>
    </w:p>
    <w:tbl>
      <w:tblPr>
        <w:tblStyle w:val="TableGrid"/>
        <w:tblW w:w="0" w:type="auto"/>
        <w:tblLook w:val="04A0" w:firstRow="1" w:lastRow="0" w:firstColumn="1" w:lastColumn="0" w:noHBand="0" w:noVBand="1"/>
      </w:tblPr>
      <w:tblGrid>
        <w:gridCol w:w="2440"/>
        <w:gridCol w:w="2437"/>
        <w:gridCol w:w="2526"/>
      </w:tblGrid>
      <w:tr w:rsidR="001762C5" w:rsidRPr="001762C5" w14:paraId="42DE2C05" w14:textId="77777777" w:rsidTr="0056798E">
        <w:trPr>
          <w:trHeight w:val="545"/>
        </w:trPr>
        <w:tc>
          <w:tcPr>
            <w:tcW w:w="2440" w:type="dxa"/>
          </w:tcPr>
          <w:p w14:paraId="4862D739" w14:textId="77777777" w:rsidR="001047AD" w:rsidRPr="001762C5" w:rsidRDefault="001047AD" w:rsidP="0056798E">
            <w:pPr>
              <w:rPr>
                <w:b/>
                <w:bCs/>
                <w:color w:val="auto"/>
              </w:rPr>
            </w:pPr>
            <w:r w:rsidRPr="001762C5">
              <w:rPr>
                <w:b/>
                <w:bCs/>
                <w:color w:val="auto"/>
              </w:rPr>
              <w:t>Ordningsam</w:t>
            </w:r>
          </w:p>
        </w:tc>
        <w:tc>
          <w:tcPr>
            <w:tcW w:w="2437" w:type="dxa"/>
          </w:tcPr>
          <w:p w14:paraId="12E788FD" w14:textId="77777777" w:rsidR="001047AD" w:rsidRPr="001762C5" w:rsidRDefault="001047AD" w:rsidP="0056798E">
            <w:pPr>
              <w:rPr>
                <w:b/>
                <w:bCs/>
                <w:color w:val="auto"/>
              </w:rPr>
            </w:pPr>
            <w:r w:rsidRPr="001762C5">
              <w:rPr>
                <w:b/>
                <w:bCs/>
                <w:color w:val="auto"/>
              </w:rPr>
              <w:t>Flexibel</w:t>
            </w:r>
          </w:p>
        </w:tc>
        <w:tc>
          <w:tcPr>
            <w:tcW w:w="2526" w:type="dxa"/>
          </w:tcPr>
          <w:p w14:paraId="577F1F3C" w14:textId="77777777" w:rsidR="001047AD" w:rsidRPr="001762C5" w:rsidRDefault="001047AD" w:rsidP="0056798E">
            <w:pPr>
              <w:rPr>
                <w:b/>
                <w:bCs/>
                <w:color w:val="auto"/>
              </w:rPr>
            </w:pPr>
            <w:r w:rsidRPr="001762C5">
              <w:rPr>
                <w:b/>
                <w:bCs/>
                <w:color w:val="auto"/>
              </w:rPr>
              <w:t>Strategisk</w:t>
            </w:r>
          </w:p>
        </w:tc>
      </w:tr>
      <w:tr w:rsidR="001762C5" w:rsidRPr="001762C5" w14:paraId="0402D062" w14:textId="77777777" w:rsidTr="0056798E">
        <w:trPr>
          <w:trHeight w:val="560"/>
        </w:trPr>
        <w:tc>
          <w:tcPr>
            <w:tcW w:w="2440" w:type="dxa"/>
          </w:tcPr>
          <w:p w14:paraId="604B92E2" w14:textId="77777777" w:rsidR="001047AD" w:rsidRPr="001762C5" w:rsidRDefault="001047AD" w:rsidP="0056798E">
            <w:pPr>
              <w:rPr>
                <w:b/>
                <w:bCs/>
                <w:color w:val="auto"/>
              </w:rPr>
            </w:pPr>
            <w:r w:rsidRPr="001762C5">
              <w:rPr>
                <w:b/>
                <w:bCs/>
                <w:color w:val="auto"/>
              </w:rPr>
              <w:t>Strukturerad</w:t>
            </w:r>
          </w:p>
        </w:tc>
        <w:tc>
          <w:tcPr>
            <w:tcW w:w="2437" w:type="dxa"/>
          </w:tcPr>
          <w:p w14:paraId="4E4EC47D" w14:textId="77777777" w:rsidR="001047AD" w:rsidRPr="001762C5" w:rsidRDefault="001047AD" w:rsidP="0056798E">
            <w:pPr>
              <w:rPr>
                <w:b/>
                <w:bCs/>
                <w:color w:val="auto"/>
              </w:rPr>
            </w:pPr>
            <w:r w:rsidRPr="001762C5">
              <w:rPr>
                <w:b/>
                <w:bCs/>
                <w:color w:val="auto"/>
              </w:rPr>
              <w:t>Energisk</w:t>
            </w:r>
          </w:p>
        </w:tc>
        <w:tc>
          <w:tcPr>
            <w:tcW w:w="2526" w:type="dxa"/>
          </w:tcPr>
          <w:p w14:paraId="3ED4C7D3" w14:textId="77777777" w:rsidR="001047AD" w:rsidRPr="001762C5" w:rsidRDefault="001047AD" w:rsidP="0056798E">
            <w:pPr>
              <w:rPr>
                <w:b/>
                <w:bCs/>
                <w:color w:val="auto"/>
              </w:rPr>
            </w:pPr>
            <w:r w:rsidRPr="001762C5">
              <w:rPr>
                <w:b/>
                <w:bCs/>
                <w:color w:val="auto"/>
              </w:rPr>
              <w:t>Beslutsam</w:t>
            </w:r>
          </w:p>
        </w:tc>
      </w:tr>
      <w:tr w:rsidR="001762C5" w:rsidRPr="001762C5" w14:paraId="76112DFA" w14:textId="77777777" w:rsidTr="0056798E">
        <w:trPr>
          <w:trHeight w:val="818"/>
        </w:trPr>
        <w:tc>
          <w:tcPr>
            <w:tcW w:w="2440" w:type="dxa"/>
          </w:tcPr>
          <w:p w14:paraId="7B00F433" w14:textId="77777777" w:rsidR="001047AD" w:rsidRPr="001762C5" w:rsidRDefault="001047AD" w:rsidP="0056798E">
            <w:pPr>
              <w:rPr>
                <w:b/>
                <w:bCs/>
                <w:color w:val="auto"/>
              </w:rPr>
            </w:pPr>
            <w:r w:rsidRPr="001762C5">
              <w:rPr>
                <w:b/>
                <w:bCs/>
                <w:color w:val="auto"/>
              </w:rPr>
              <w:t>Initiativförmåga</w:t>
            </w:r>
          </w:p>
        </w:tc>
        <w:tc>
          <w:tcPr>
            <w:tcW w:w="2437" w:type="dxa"/>
          </w:tcPr>
          <w:p w14:paraId="6EA535FF" w14:textId="77777777" w:rsidR="001047AD" w:rsidRPr="001762C5" w:rsidRDefault="001047AD" w:rsidP="0056798E">
            <w:pPr>
              <w:rPr>
                <w:b/>
                <w:bCs/>
                <w:color w:val="auto"/>
              </w:rPr>
            </w:pPr>
            <w:r w:rsidRPr="001762C5">
              <w:rPr>
                <w:b/>
                <w:bCs/>
                <w:color w:val="auto"/>
              </w:rPr>
              <w:t>Uthållig</w:t>
            </w:r>
          </w:p>
        </w:tc>
        <w:tc>
          <w:tcPr>
            <w:tcW w:w="2526" w:type="dxa"/>
          </w:tcPr>
          <w:p w14:paraId="53156003" w14:textId="77777777" w:rsidR="001047AD" w:rsidRPr="001762C5" w:rsidRDefault="001047AD" w:rsidP="0056798E">
            <w:pPr>
              <w:rPr>
                <w:b/>
                <w:bCs/>
                <w:color w:val="auto"/>
              </w:rPr>
            </w:pPr>
            <w:r w:rsidRPr="001762C5">
              <w:rPr>
                <w:b/>
                <w:bCs/>
                <w:color w:val="auto"/>
              </w:rPr>
              <w:t>Mål- och resultatorienterad</w:t>
            </w:r>
          </w:p>
        </w:tc>
      </w:tr>
      <w:tr w:rsidR="001762C5" w:rsidRPr="001762C5" w14:paraId="2EF98652" w14:textId="77777777" w:rsidTr="0056798E">
        <w:trPr>
          <w:trHeight w:val="551"/>
        </w:trPr>
        <w:tc>
          <w:tcPr>
            <w:tcW w:w="2440" w:type="dxa"/>
          </w:tcPr>
          <w:p w14:paraId="0C1DB653" w14:textId="77777777" w:rsidR="001047AD" w:rsidRPr="001762C5" w:rsidRDefault="001047AD" w:rsidP="0056798E">
            <w:pPr>
              <w:rPr>
                <w:b/>
                <w:bCs/>
                <w:color w:val="auto"/>
              </w:rPr>
            </w:pPr>
            <w:r w:rsidRPr="001762C5">
              <w:rPr>
                <w:b/>
                <w:bCs/>
                <w:color w:val="auto"/>
              </w:rPr>
              <w:t>Självständighet</w:t>
            </w:r>
          </w:p>
        </w:tc>
        <w:tc>
          <w:tcPr>
            <w:tcW w:w="2437" w:type="dxa"/>
          </w:tcPr>
          <w:p w14:paraId="6AE85435" w14:textId="77777777" w:rsidR="001047AD" w:rsidRPr="001762C5" w:rsidRDefault="001047AD" w:rsidP="0056798E">
            <w:pPr>
              <w:rPr>
                <w:b/>
                <w:bCs/>
                <w:color w:val="auto"/>
              </w:rPr>
            </w:pPr>
            <w:r w:rsidRPr="001762C5">
              <w:rPr>
                <w:b/>
                <w:bCs/>
                <w:color w:val="auto"/>
              </w:rPr>
              <w:t>Serviceinriktad</w:t>
            </w:r>
          </w:p>
        </w:tc>
        <w:tc>
          <w:tcPr>
            <w:tcW w:w="2526" w:type="dxa"/>
          </w:tcPr>
          <w:p w14:paraId="6DF36F16" w14:textId="77777777" w:rsidR="001047AD" w:rsidRPr="001762C5" w:rsidRDefault="001047AD" w:rsidP="0056798E">
            <w:pPr>
              <w:rPr>
                <w:b/>
                <w:bCs/>
                <w:color w:val="auto"/>
              </w:rPr>
            </w:pPr>
            <w:r w:rsidRPr="001762C5">
              <w:rPr>
                <w:b/>
                <w:bCs/>
                <w:color w:val="auto"/>
              </w:rPr>
              <w:t>Analytisk</w:t>
            </w:r>
          </w:p>
        </w:tc>
      </w:tr>
      <w:tr w:rsidR="001047AD" w:rsidRPr="001762C5" w14:paraId="03216638" w14:textId="77777777" w:rsidTr="0056798E">
        <w:trPr>
          <w:trHeight w:val="562"/>
        </w:trPr>
        <w:tc>
          <w:tcPr>
            <w:tcW w:w="2440" w:type="dxa"/>
          </w:tcPr>
          <w:p w14:paraId="35A2BDD9" w14:textId="77777777" w:rsidR="001047AD" w:rsidRPr="001762C5" w:rsidRDefault="001047AD" w:rsidP="0056798E">
            <w:pPr>
              <w:rPr>
                <w:b/>
                <w:bCs/>
                <w:color w:val="auto"/>
              </w:rPr>
            </w:pPr>
            <w:r w:rsidRPr="001762C5">
              <w:rPr>
                <w:b/>
                <w:bCs/>
                <w:color w:val="auto"/>
              </w:rPr>
              <w:t>Kreativ</w:t>
            </w:r>
          </w:p>
        </w:tc>
        <w:tc>
          <w:tcPr>
            <w:tcW w:w="2437" w:type="dxa"/>
          </w:tcPr>
          <w:p w14:paraId="3F5A014D" w14:textId="77777777" w:rsidR="001047AD" w:rsidRPr="001762C5" w:rsidRDefault="001047AD" w:rsidP="0056798E">
            <w:pPr>
              <w:rPr>
                <w:b/>
                <w:bCs/>
                <w:color w:val="auto"/>
              </w:rPr>
            </w:pPr>
            <w:r w:rsidRPr="001762C5">
              <w:rPr>
                <w:b/>
                <w:bCs/>
                <w:color w:val="auto"/>
              </w:rPr>
              <w:t>Relationsskapande</w:t>
            </w:r>
          </w:p>
        </w:tc>
        <w:tc>
          <w:tcPr>
            <w:tcW w:w="2526" w:type="dxa"/>
          </w:tcPr>
          <w:p w14:paraId="7AF0CE25" w14:textId="77777777" w:rsidR="001047AD" w:rsidRPr="001762C5" w:rsidRDefault="001047AD" w:rsidP="0056798E">
            <w:pPr>
              <w:rPr>
                <w:b/>
                <w:bCs/>
                <w:color w:val="auto"/>
              </w:rPr>
            </w:pPr>
            <w:r w:rsidRPr="001762C5">
              <w:rPr>
                <w:b/>
                <w:bCs/>
                <w:color w:val="auto"/>
              </w:rPr>
              <w:t>Tydlig</w:t>
            </w:r>
          </w:p>
        </w:tc>
      </w:tr>
    </w:tbl>
    <w:p w14:paraId="335B20BA" w14:textId="77777777" w:rsidR="001047AD" w:rsidRPr="001762C5" w:rsidRDefault="001047AD" w:rsidP="001047AD">
      <w:pPr>
        <w:rPr>
          <w:b/>
          <w:bCs/>
          <w:color w:val="auto"/>
        </w:rPr>
      </w:pPr>
    </w:p>
    <w:p w14:paraId="4A0343C2" w14:textId="77777777" w:rsidR="001047AD" w:rsidRPr="001762C5" w:rsidRDefault="001047AD" w:rsidP="001047AD">
      <w:pPr>
        <w:rPr>
          <w:b/>
          <w:bCs/>
          <w:color w:val="auto"/>
        </w:rPr>
      </w:pPr>
    </w:p>
    <w:p w14:paraId="1F60DD67" w14:textId="3B4F2FF3" w:rsidR="001047AD" w:rsidRPr="001762C5" w:rsidRDefault="001047AD">
      <w:pPr>
        <w:spacing w:after="160" w:line="259" w:lineRule="auto"/>
        <w:rPr>
          <w:color w:val="auto"/>
        </w:rPr>
      </w:pPr>
      <w:r w:rsidRPr="001762C5">
        <w:rPr>
          <w:color w:val="auto"/>
        </w:rPr>
        <w:br w:type="page"/>
      </w:r>
    </w:p>
    <w:p w14:paraId="35142A4B" w14:textId="734F217E" w:rsidR="001047AD" w:rsidRPr="001762C5" w:rsidRDefault="001047AD" w:rsidP="001047AD">
      <w:pPr>
        <w:pStyle w:val="Heading1"/>
        <w:numPr>
          <w:ilvl w:val="0"/>
          <w:numId w:val="19"/>
        </w:numPr>
        <w:rPr>
          <w:color w:val="auto"/>
        </w:rPr>
      </w:pPr>
      <w:bookmarkStart w:id="29" w:name="_Toc153648627"/>
      <w:r w:rsidRPr="001762C5">
        <w:rPr>
          <w:color w:val="auto"/>
        </w:rPr>
        <w:lastRenderedPageBreak/>
        <w:t>Referenstagning</w:t>
      </w:r>
      <w:bookmarkEnd w:id="29"/>
    </w:p>
    <w:p w14:paraId="61A7490C" w14:textId="77777777" w:rsidR="001047AD" w:rsidRPr="001762C5" w:rsidRDefault="001047AD" w:rsidP="001047AD">
      <w:pPr>
        <w:rPr>
          <w:rFonts w:ascii="Times New Roman" w:eastAsia="Times New Roman" w:hAnsi="Times New Roman" w:cs="Times New Roman"/>
          <w:color w:val="auto"/>
        </w:rPr>
      </w:pPr>
      <w:r w:rsidRPr="001762C5">
        <w:rPr>
          <w:color w:val="auto"/>
        </w:rPr>
        <w:t xml:space="preserve">Referenstagning använder du för att få en bättre förståelse av en sökandes tidigare arbetsprestation och karaktär. Det är </w:t>
      </w:r>
      <w:r w:rsidRPr="001762C5">
        <w:rPr>
          <w:rFonts w:ascii="Times New Roman" w:eastAsia="Times New Roman" w:hAnsi="Times New Roman" w:cs="Times New Roman"/>
          <w:color w:val="auto"/>
        </w:rPr>
        <w:t>en viktig del av anställningsprocessen.</w:t>
      </w:r>
    </w:p>
    <w:p w14:paraId="69AA4E56" w14:textId="77777777" w:rsidR="001047AD" w:rsidRPr="001762C5" w:rsidRDefault="001047AD" w:rsidP="001047AD">
      <w:pPr>
        <w:rPr>
          <w:color w:val="auto"/>
        </w:rPr>
      </w:pPr>
      <w:r w:rsidRPr="001762C5">
        <w:rPr>
          <w:color w:val="auto"/>
        </w:rPr>
        <w:t>När du begär referenser från en sökande är det viktigt att du väljer personer som kan ge relevanta och trovärdiga bedömningar av sökandens förmågor och skicklighet i relation till den lediga anställningen.</w:t>
      </w:r>
    </w:p>
    <w:p w14:paraId="458C388C" w14:textId="77777777" w:rsidR="001047AD" w:rsidRPr="001762C5" w:rsidRDefault="001047AD" w:rsidP="001047AD">
      <w:pPr>
        <w:rPr>
          <w:color w:val="auto"/>
        </w:rPr>
      </w:pPr>
      <w:r w:rsidRPr="001762C5">
        <w:rPr>
          <w:color w:val="auto"/>
        </w:rPr>
        <w:t>Här följer förslag på referensfrågor som du anpassar till den aktuella rekryteringen. Utgå från annonsen och lägg till frågor som rör de specifika förmågor som lyfts där.</w:t>
      </w:r>
      <w:r w:rsidRPr="001762C5">
        <w:rPr>
          <w:color w:val="auto"/>
        </w:rPr>
        <w:br/>
      </w:r>
      <w:r w:rsidRPr="001762C5">
        <w:rPr>
          <w:color w:val="auto"/>
        </w:rPr>
        <w:br/>
        <w:t>Anställning:</w:t>
      </w:r>
      <w:r w:rsidRPr="001762C5">
        <w:rPr>
          <w:color w:val="auto"/>
        </w:rPr>
        <w:br/>
        <w:t>Namn på sökande:</w:t>
      </w:r>
      <w:r w:rsidRPr="001762C5">
        <w:rPr>
          <w:color w:val="auto"/>
        </w:rPr>
        <w:br/>
        <w:t>Namn och roll för referent:</w:t>
      </w:r>
      <w:r w:rsidRPr="001762C5">
        <w:rPr>
          <w:color w:val="auto"/>
        </w:rPr>
        <w:br/>
        <w:t>Datum för referenstagning:</w:t>
      </w:r>
    </w:p>
    <w:p w14:paraId="2F621DA4" w14:textId="77777777" w:rsidR="001047AD" w:rsidRPr="001762C5" w:rsidRDefault="001047AD" w:rsidP="001047AD">
      <w:pPr>
        <w:pStyle w:val="ListParagraph"/>
        <w:numPr>
          <w:ilvl w:val="0"/>
          <w:numId w:val="18"/>
        </w:numPr>
        <w:rPr>
          <w:color w:val="auto"/>
        </w:rPr>
      </w:pPr>
      <w:r w:rsidRPr="001762C5">
        <w:rPr>
          <w:color w:val="auto"/>
        </w:rPr>
        <w:t xml:space="preserve">Kan du beskriva din relation till NN och hur länge ni har arbetat tillsammans? </w:t>
      </w:r>
      <w:r w:rsidRPr="001762C5">
        <w:rPr>
          <w:color w:val="auto"/>
        </w:rPr>
        <w:br/>
        <w:t>Har ni umgåtts privat utanför arbetstid?</w:t>
      </w:r>
      <w:r w:rsidRPr="001762C5">
        <w:rPr>
          <w:color w:val="auto"/>
        </w:rPr>
        <w:br/>
      </w:r>
    </w:p>
    <w:p w14:paraId="6217DAB1" w14:textId="77777777" w:rsidR="001047AD" w:rsidRPr="001762C5" w:rsidRDefault="001047AD" w:rsidP="001047AD">
      <w:pPr>
        <w:pStyle w:val="ListParagraph"/>
        <w:numPr>
          <w:ilvl w:val="0"/>
          <w:numId w:val="18"/>
        </w:numPr>
        <w:rPr>
          <w:color w:val="auto"/>
        </w:rPr>
      </w:pPr>
      <w:r w:rsidRPr="001762C5">
        <w:rPr>
          <w:color w:val="auto"/>
        </w:rPr>
        <w:t>Hur skulle du med egna ord beskriva NN?</w:t>
      </w:r>
    </w:p>
    <w:p w14:paraId="482DA865" w14:textId="77777777" w:rsidR="001047AD" w:rsidRPr="001762C5" w:rsidRDefault="001047AD" w:rsidP="001047AD">
      <w:pPr>
        <w:pStyle w:val="ListParagraph"/>
        <w:ind w:left="1305"/>
        <w:rPr>
          <w:color w:val="auto"/>
        </w:rPr>
      </w:pPr>
    </w:p>
    <w:p w14:paraId="1AA1FA58" w14:textId="77777777" w:rsidR="001047AD" w:rsidRPr="001762C5" w:rsidRDefault="001047AD" w:rsidP="001047AD">
      <w:pPr>
        <w:pStyle w:val="ListParagraph"/>
        <w:numPr>
          <w:ilvl w:val="0"/>
          <w:numId w:val="18"/>
        </w:numPr>
        <w:rPr>
          <w:color w:val="auto"/>
        </w:rPr>
      </w:pPr>
      <w:r w:rsidRPr="001762C5">
        <w:rPr>
          <w:color w:val="auto"/>
        </w:rPr>
        <w:t>Vilka var de viktigaste arbetsuppgifterna som NN hade?</w:t>
      </w:r>
    </w:p>
    <w:p w14:paraId="530DB8AA" w14:textId="77777777" w:rsidR="001047AD" w:rsidRPr="001762C5" w:rsidRDefault="001047AD" w:rsidP="001047AD">
      <w:pPr>
        <w:pStyle w:val="ListParagraph"/>
        <w:rPr>
          <w:color w:val="auto"/>
        </w:rPr>
      </w:pPr>
    </w:p>
    <w:p w14:paraId="50724286" w14:textId="77777777" w:rsidR="001047AD" w:rsidRPr="001762C5" w:rsidRDefault="001047AD" w:rsidP="001047AD">
      <w:pPr>
        <w:pStyle w:val="ListParagraph"/>
        <w:numPr>
          <w:ilvl w:val="0"/>
          <w:numId w:val="18"/>
        </w:numPr>
        <w:rPr>
          <w:color w:val="auto"/>
        </w:rPr>
      </w:pPr>
      <w:r w:rsidRPr="001762C5">
        <w:rPr>
          <w:color w:val="auto"/>
        </w:rPr>
        <w:t>Hur skulle du beskriva NN:s arbetsprestation? Kan du ge exempel…</w:t>
      </w:r>
    </w:p>
    <w:p w14:paraId="4A6EF6AE" w14:textId="77777777" w:rsidR="001047AD" w:rsidRPr="001762C5" w:rsidRDefault="001047AD" w:rsidP="001047AD">
      <w:pPr>
        <w:pStyle w:val="ListParagraph"/>
        <w:rPr>
          <w:color w:val="auto"/>
        </w:rPr>
      </w:pPr>
    </w:p>
    <w:p w14:paraId="1DFA4F8C" w14:textId="77777777" w:rsidR="001047AD" w:rsidRPr="001762C5" w:rsidRDefault="001047AD" w:rsidP="001047AD">
      <w:pPr>
        <w:pStyle w:val="ListParagraph"/>
        <w:numPr>
          <w:ilvl w:val="0"/>
          <w:numId w:val="18"/>
        </w:numPr>
        <w:rPr>
          <w:color w:val="auto"/>
        </w:rPr>
      </w:pPr>
      <w:r w:rsidRPr="001762C5">
        <w:rPr>
          <w:color w:val="auto"/>
        </w:rPr>
        <w:t>Vilka är NN:s starka sidor? Kan du ge exempel…</w:t>
      </w:r>
    </w:p>
    <w:p w14:paraId="26CA7BA3" w14:textId="77777777" w:rsidR="001047AD" w:rsidRPr="001762C5" w:rsidRDefault="001047AD" w:rsidP="001047AD">
      <w:pPr>
        <w:pStyle w:val="ListParagraph"/>
        <w:rPr>
          <w:color w:val="auto"/>
        </w:rPr>
      </w:pPr>
    </w:p>
    <w:p w14:paraId="40F5E485" w14:textId="77777777" w:rsidR="001047AD" w:rsidRPr="001762C5" w:rsidRDefault="001047AD" w:rsidP="001047AD">
      <w:pPr>
        <w:pStyle w:val="ListParagraph"/>
        <w:numPr>
          <w:ilvl w:val="0"/>
          <w:numId w:val="18"/>
        </w:numPr>
        <w:rPr>
          <w:color w:val="auto"/>
        </w:rPr>
      </w:pPr>
      <w:r w:rsidRPr="001762C5">
        <w:rPr>
          <w:color w:val="auto"/>
        </w:rPr>
        <w:t>Vilka är NN:s utvecklingsområden? Kan du ge exempel…</w:t>
      </w:r>
      <w:r w:rsidRPr="001762C5">
        <w:rPr>
          <w:color w:val="auto"/>
        </w:rPr>
        <w:br/>
      </w:r>
      <w:r w:rsidRPr="001762C5">
        <w:rPr>
          <w:i/>
          <w:iCs/>
          <w:color w:val="auto"/>
        </w:rPr>
        <w:t>Både yrkesmässiga kompetenser och personliga förmågor.</w:t>
      </w:r>
    </w:p>
    <w:p w14:paraId="344CA705" w14:textId="77777777" w:rsidR="001047AD" w:rsidRPr="001762C5" w:rsidRDefault="001047AD" w:rsidP="001047AD">
      <w:pPr>
        <w:pStyle w:val="ListParagraph"/>
        <w:rPr>
          <w:color w:val="auto"/>
        </w:rPr>
      </w:pPr>
    </w:p>
    <w:p w14:paraId="7BB04973" w14:textId="77777777" w:rsidR="001047AD" w:rsidRPr="001762C5" w:rsidRDefault="001047AD" w:rsidP="001047AD">
      <w:pPr>
        <w:pStyle w:val="ListParagraph"/>
        <w:numPr>
          <w:ilvl w:val="0"/>
          <w:numId w:val="18"/>
        </w:numPr>
        <w:rPr>
          <w:color w:val="auto"/>
        </w:rPr>
      </w:pPr>
      <w:r w:rsidRPr="001762C5">
        <w:rPr>
          <w:color w:val="auto"/>
        </w:rPr>
        <w:t>Kan du ge några exempel där NN utmärkte sig på arbetet?</w:t>
      </w:r>
    </w:p>
    <w:p w14:paraId="34FEAA6D" w14:textId="77777777" w:rsidR="001047AD" w:rsidRPr="001762C5" w:rsidRDefault="001047AD" w:rsidP="001047AD">
      <w:pPr>
        <w:pStyle w:val="ListParagraph"/>
        <w:rPr>
          <w:color w:val="auto"/>
        </w:rPr>
      </w:pPr>
    </w:p>
    <w:p w14:paraId="28DCF5EF" w14:textId="77777777" w:rsidR="001047AD" w:rsidRPr="001762C5" w:rsidRDefault="001047AD" w:rsidP="001047AD">
      <w:pPr>
        <w:pStyle w:val="ListParagraph"/>
        <w:numPr>
          <w:ilvl w:val="0"/>
          <w:numId w:val="18"/>
        </w:numPr>
        <w:rPr>
          <w:color w:val="auto"/>
        </w:rPr>
      </w:pPr>
      <w:r w:rsidRPr="001762C5">
        <w:rPr>
          <w:color w:val="auto"/>
        </w:rPr>
        <w:t>Hur hanterade NN hög arbetsbelastning och stressade situationer? Hur märks det i NN:s agerande?</w:t>
      </w:r>
    </w:p>
    <w:p w14:paraId="3FD39F9A" w14:textId="77777777" w:rsidR="001047AD" w:rsidRPr="001762C5" w:rsidRDefault="001047AD" w:rsidP="001047AD">
      <w:pPr>
        <w:pStyle w:val="ListParagraph"/>
        <w:rPr>
          <w:color w:val="auto"/>
        </w:rPr>
      </w:pPr>
    </w:p>
    <w:p w14:paraId="349E9F41" w14:textId="77777777" w:rsidR="001047AD" w:rsidRPr="001762C5" w:rsidRDefault="001047AD" w:rsidP="001047AD">
      <w:pPr>
        <w:pStyle w:val="ListParagraph"/>
        <w:numPr>
          <w:ilvl w:val="0"/>
          <w:numId w:val="18"/>
        </w:numPr>
        <w:rPr>
          <w:i/>
          <w:iCs/>
          <w:color w:val="auto"/>
        </w:rPr>
      </w:pPr>
      <w:r w:rsidRPr="001762C5">
        <w:rPr>
          <w:color w:val="auto"/>
        </w:rPr>
        <w:t xml:space="preserve">Hur hanterar NN förändringar på arbetet?                     </w:t>
      </w:r>
      <w:r w:rsidRPr="001762C5">
        <w:rPr>
          <w:i/>
          <w:iCs/>
          <w:color w:val="auto"/>
        </w:rPr>
        <w:t xml:space="preserve">Arbetsuppgifter, organisationsförändringar </w:t>
      </w:r>
      <w:proofErr w:type="gramStart"/>
      <w:r w:rsidRPr="001762C5">
        <w:rPr>
          <w:i/>
          <w:iCs/>
          <w:color w:val="auto"/>
        </w:rPr>
        <w:t>etc..</w:t>
      </w:r>
      <w:proofErr w:type="gramEnd"/>
    </w:p>
    <w:p w14:paraId="44503EF4" w14:textId="77777777" w:rsidR="001047AD" w:rsidRPr="001762C5" w:rsidRDefault="001047AD" w:rsidP="001047AD">
      <w:pPr>
        <w:pStyle w:val="ListParagraph"/>
        <w:rPr>
          <w:color w:val="auto"/>
        </w:rPr>
      </w:pPr>
    </w:p>
    <w:p w14:paraId="558BF546" w14:textId="77777777" w:rsidR="001047AD" w:rsidRPr="001762C5" w:rsidRDefault="001047AD" w:rsidP="001047AD">
      <w:pPr>
        <w:pStyle w:val="ListParagraph"/>
        <w:numPr>
          <w:ilvl w:val="0"/>
          <w:numId w:val="18"/>
        </w:numPr>
        <w:rPr>
          <w:color w:val="auto"/>
        </w:rPr>
      </w:pPr>
      <w:r w:rsidRPr="001762C5">
        <w:rPr>
          <w:color w:val="auto"/>
        </w:rPr>
        <w:t>Kan du beskriva hur samarbetet med andra på arbetsplatsen fungerade? Ge exempel…</w:t>
      </w:r>
    </w:p>
    <w:p w14:paraId="754D6813" w14:textId="77777777" w:rsidR="001047AD" w:rsidRPr="001762C5" w:rsidRDefault="001047AD" w:rsidP="001047AD">
      <w:pPr>
        <w:pStyle w:val="ListParagraph"/>
        <w:rPr>
          <w:color w:val="auto"/>
        </w:rPr>
      </w:pPr>
    </w:p>
    <w:p w14:paraId="359EA574" w14:textId="77777777" w:rsidR="001047AD" w:rsidRPr="001762C5" w:rsidRDefault="001047AD" w:rsidP="001047AD">
      <w:pPr>
        <w:pStyle w:val="ListParagraph"/>
        <w:numPr>
          <w:ilvl w:val="0"/>
          <w:numId w:val="18"/>
        </w:numPr>
        <w:rPr>
          <w:color w:val="auto"/>
        </w:rPr>
      </w:pPr>
      <w:r w:rsidRPr="001762C5">
        <w:rPr>
          <w:color w:val="auto"/>
        </w:rPr>
        <w:t xml:space="preserve">Hur agerar NN i situationer där samarbetet inte fungerar? </w:t>
      </w:r>
      <w:r w:rsidRPr="001762C5">
        <w:rPr>
          <w:color w:val="auto"/>
        </w:rPr>
        <w:br/>
        <w:t>Uppstod någon konflikt?</w:t>
      </w:r>
    </w:p>
    <w:p w14:paraId="223E130E" w14:textId="77777777" w:rsidR="001047AD" w:rsidRPr="001762C5" w:rsidRDefault="001047AD" w:rsidP="001047AD">
      <w:pPr>
        <w:pStyle w:val="ListParagraph"/>
        <w:rPr>
          <w:color w:val="auto"/>
        </w:rPr>
      </w:pPr>
    </w:p>
    <w:p w14:paraId="426DD79A" w14:textId="77777777" w:rsidR="001047AD" w:rsidRPr="001762C5" w:rsidRDefault="001047AD" w:rsidP="001047AD">
      <w:pPr>
        <w:pStyle w:val="ListParagraph"/>
        <w:numPr>
          <w:ilvl w:val="0"/>
          <w:numId w:val="18"/>
        </w:numPr>
        <w:rPr>
          <w:color w:val="auto"/>
        </w:rPr>
      </w:pPr>
      <w:r w:rsidRPr="001762C5">
        <w:rPr>
          <w:color w:val="auto"/>
        </w:rPr>
        <w:t>Hur reagerar NN på kritik?</w:t>
      </w:r>
    </w:p>
    <w:p w14:paraId="0AF50EC8" w14:textId="77777777" w:rsidR="001047AD" w:rsidRPr="001762C5" w:rsidRDefault="001047AD" w:rsidP="001047AD">
      <w:pPr>
        <w:pStyle w:val="ListParagraph"/>
        <w:rPr>
          <w:color w:val="auto"/>
        </w:rPr>
      </w:pPr>
    </w:p>
    <w:p w14:paraId="7644CE58" w14:textId="77777777" w:rsidR="001047AD" w:rsidRPr="001762C5" w:rsidRDefault="001047AD" w:rsidP="001047AD">
      <w:pPr>
        <w:pStyle w:val="ListParagraph"/>
        <w:numPr>
          <w:ilvl w:val="0"/>
          <w:numId w:val="18"/>
        </w:numPr>
        <w:rPr>
          <w:color w:val="auto"/>
        </w:rPr>
      </w:pPr>
      <w:r w:rsidRPr="001762C5">
        <w:rPr>
          <w:color w:val="auto"/>
        </w:rPr>
        <w:lastRenderedPageBreak/>
        <w:t>Kan du beskriva NN:s förmåga att ta initiativ och lösa problem självständigt? Kan du ge exempel…</w:t>
      </w:r>
    </w:p>
    <w:p w14:paraId="48ACEEF1" w14:textId="77777777" w:rsidR="001047AD" w:rsidRPr="001762C5" w:rsidRDefault="001047AD" w:rsidP="001047AD">
      <w:pPr>
        <w:pStyle w:val="ListParagraph"/>
        <w:rPr>
          <w:color w:val="auto"/>
        </w:rPr>
      </w:pPr>
    </w:p>
    <w:p w14:paraId="2D577FD3" w14:textId="77777777" w:rsidR="001047AD" w:rsidRPr="001762C5" w:rsidRDefault="001047AD" w:rsidP="001047AD">
      <w:pPr>
        <w:pStyle w:val="ListParagraph"/>
        <w:numPr>
          <w:ilvl w:val="0"/>
          <w:numId w:val="18"/>
        </w:numPr>
        <w:rPr>
          <w:color w:val="auto"/>
        </w:rPr>
      </w:pPr>
      <w:r w:rsidRPr="001762C5">
        <w:rPr>
          <w:color w:val="auto"/>
        </w:rPr>
        <w:t>Hur upplever du NN:s förmåga att hålla deadlines och strukturera sitt arbete?</w:t>
      </w:r>
    </w:p>
    <w:p w14:paraId="10CF8730" w14:textId="77777777" w:rsidR="001047AD" w:rsidRPr="001762C5" w:rsidRDefault="001047AD" w:rsidP="001047AD">
      <w:pPr>
        <w:pStyle w:val="ListParagraph"/>
        <w:rPr>
          <w:color w:val="auto"/>
        </w:rPr>
      </w:pPr>
    </w:p>
    <w:p w14:paraId="0482057F" w14:textId="77777777" w:rsidR="001047AD" w:rsidRPr="001762C5" w:rsidRDefault="001047AD" w:rsidP="001047AD">
      <w:pPr>
        <w:pStyle w:val="ListParagraph"/>
        <w:numPr>
          <w:ilvl w:val="0"/>
          <w:numId w:val="18"/>
        </w:numPr>
        <w:rPr>
          <w:color w:val="auto"/>
        </w:rPr>
      </w:pPr>
      <w:r w:rsidRPr="001762C5">
        <w:rPr>
          <w:color w:val="auto"/>
        </w:rPr>
        <w:t>Vad upplever du motiverar NN i sitt arbete?</w:t>
      </w:r>
      <w:r w:rsidRPr="001762C5">
        <w:rPr>
          <w:color w:val="auto"/>
        </w:rPr>
        <w:br/>
      </w:r>
    </w:p>
    <w:p w14:paraId="0B199070" w14:textId="77777777" w:rsidR="001047AD" w:rsidRPr="001762C5" w:rsidRDefault="001047AD" w:rsidP="001047AD">
      <w:pPr>
        <w:pStyle w:val="ListParagraph"/>
        <w:numPr>
          <w:ilvl w:val="0"/>
          <w:numId w:val="18"/>
        </w:numPr>
        <w:rPr>
          <w:color w:val="auto"/>
        </w:rPr>
      </w:pPr>
      <w:r w:rsidRPr="001762C5">
        <w:rPr>
          <w:color w:val="auto"/>
        </w:rPr>
        <w:t xml:space="preserve">Vilka förutsättningar behöver NN för att prestera som bäst? </w:t>
      </w:r>
      <w:r w:rsidRPr="001762C5">
        <w:rPr>
          <w:color w:val="auto"/>
        </w:rPr>
        <w:br/>
      </w:r>
      <w:r w:rsidRPr="001762C5">
        <w:rPr>
          <w:i/>
          <w:iCs/>
          <w:color w:val="auto"/>
        </w:rPr>
        <w:t xml:space="preserve">Ledarskap, ramar </w:t>
      </w:r>
      <w:proofErr w:type="spellStart"/>
      <w:r w:rsidRPr="001762C5">
        <w:rPr>
          <w:i/>
          <w:iCs/>
          <w:color w:val="auto"/>
        </w:rPr>
        <w:t>etc</w:t>
      </w:r>
      <w:proofErr w:type="spellEnd"/>
      <w:r w:rsidRPr="001762C5">
        <w:rPr>
          <w:i/>
          <w:iCs/>
          <w:color w:val="auto"/>
        </w:rPr>
        <w:t>…</w:t>
      </w:r>
      <w:r w:rsidRPr="001762C5">
        <w:rPr>
          <w:i/>
          <w:iCs/>
          <w:color w:val="auto"/>
        </w:rPr>
        <w:br/>
      </w:r>
    </w:p>
    <w:p w14:paraId="6EC6CE1C" w14:textId="77777777" w:rsidR="001047AD" w:rsidRPr="001762C5" w:rsidRDefault="001047AD" w:rsidP="001047AD">
      <w:pPr>
        <w:pStyle w:val="ListParagraph"/>
        <w:numPr>
          <w:ilvl w:val="0"/>
          <w:numId w:val="18"/>
        </w:numPr>
        <w:rPr>
          <w:color w:val="auto"/>
        </w:rPr>
      </w:pPr>
      <w:r w:rsidRPr="001762C5">
        <w:rPr>
          <w:i/>
          <w:iCs/>
          <w:color w:val="auto"/>
        </w:rPr>
        <w:t>Fyll på med frågor som rör förmågor/skickligheter som finns i annonsen, t.ex. ledarstil vid chefsrekrytering.</w:t>
      </w:r>
    </w:p>
    <w:p w14:paraId="5BDDF591" w14:textId="77777777" w:rsidR="001047AD" w:rsidRPr="001762C5" w:rsidRDefault="001047AD" w:rsidP="001047AD">
      <w:pPr>
        <w:pStyle w:val="ListParagraph"/>
        <w:rPr>
          <w:color w:val="auto"/>
        </w:rPr>
      </w:pPr>
    </w:p>
    <w:p w14:paraId="6D229D01" w14:textId="77777777" w:rsidR="001047AD" w:rsidRPr="001762C5" w:rsidRDefault="001047AD" w:rsidP="001047AD">
      <w:pPr>
        <w:pStyle w:val="ListParagraph"/>
        <w:numPr>
          <w:ilvl w:val="0"/>
          <w:numId w:val="18"/>
        </w:numPr>
        <w:rPr>
          <w:color w:val="auto"/>
        </w:rPr>
      </w:pPr>
      <w:r w:rsidRPr="001762C5">
        <w:rPr>
          <w:color w:val="auto"/>
        </w:rPr>
        <w:t>Skulle du rekommendera NN för den aktuella tjänsten? Varför eller varför inte?</w:t>
      </w:r>
    </w:p>
    <w:p w14:paraId="63EE2DB1" w14:textId="77777777" w:rsidR="001047AD" w:rsidRPr="001762C5" w:rsidRDefault="001047AD" w:rsidP="001047AD">
      <w:pPr>
        <w:pStyle w:val="ListParagraph"/>
        <w:rPr>
          <w:color w:val="auto"/>
        </w:rPr>
      </w:pPr>
    </w:p>
    <w:p w14:paraId="435BC2BB" w14:textId="77777777" w:rsidR="001047AD" w:rsidRPr="001762C5" w:rsidRDefault="001047AD" w:rsidP="001047AD">
      <w:pPr>
        <w:pStyle w:val="ListParagraph"/>
        <w:numPr>
          <w:ilvl w:val="0"/>
          <w:numId w:val="18"/>
        </w:numPr>
        <w:rPr>
          <w:color w:val="auto"/>
        </w:rPr>
      </w:pPr>
      <w:r w:rsidRPr="001762C5">
        <w:rPr>
          <w:color w:val="auto"/>
        </w:rPr>
        <w:t>Skulle du återanställa NN om du fick möjlighet?</w:t>
      </w:r>
    </w:p>
    <w:p w14:paraId="324A5B33" w14:textId="77777777" w:rsidR="001047AD" w:rsidRPr="001762C5" w:rsidRDefault="001047AD" w:rsidP="001047AD">
      <w:pPr>
        <w:pStyle w:val="ListParagraph"/>
        <w:rPr>
          <w:color w:val="auto"/>
        </w:rPr>
      </w:pPr>
    </w:p>
    <w:p w14:paraId="69997024" w14:textId="77777777" w:rsidR="001047AD" w:rsidRPr="001762C5" w:rsidRDefault="001047AD" w:rsidP="001047AD">
      <w:pPr>
        <w:pStyle w:val="ListParagraph"/>
        <w:numPr>
          <w:ilvl w:val="0"/>
          <w:numId w:val="18"/>
        </w:numPr>
        <w:rPr>
          <w:color w:val="auto"/>
        </w:rPr>
      </w:pPr>
      <w:r w:rsidRPr="001762C5">
        <w:rPr>
          <w:color w:val="auto"/>
        </w:rPr>
        <w:t>Är det något annat vi behöver känna till om NN?</w:t>
      </w:r>
    </w:p>
    <w:p w14:paraId="3E701342" w14:textId="77777777" w:rsidR="001047AD" w:rsidRPr="001762C5" w:rsidRDefault="001047AD" w:rsidP="001047AD">
      <w:pPr>
        <w:rPr>
          <w:color w:val="auto"/>
        </w:rPr>
      </w:pPr>
      <w:r w:rsidRPr="001762C5">
        <w:rPr>
          <w:color w:val="auto"/>
        </w:rPr>
        <w:t xml:space="preserve">Det är viktigt att följa upp referensfrågorna med följdfrågor för att få en djupare förståelse av den sökandes bakgrund och förmågor. </w:t>
      </w:r>
    </w:p>
    <w:p w14:paraId="6C9FA051" w14:textId="77777777" w:rsidR="001047AD" w:rsidRPr="001762C5" w:rsidRDefault="001047AD" w:rsidP="001047AD">
      <w:pPr>
        <w:rPr>
          <w:color w:val="auto"/>
        </w:rPr>
      </w:pPr>
      <w:r w:rsidRPr="001762C5">
        <w:rPr>
          <w:color w:val="auto"/>
        </w:rPr>
        <w:t>Det är också viktigt att vara medveten om eventuell partiskhet. Kanske får du en känsla av att referenten överdriver de goda sidorna och talar mindre om eventuella utvecklingsområden. Fortsätt då att fråga och våga vara tyst i väntan på svar.</w:t>
      </w:r>
    </w:p>
    <w:p w14:paraId="42D63F5B" w14:textId="77777777" w:rsidR="001047AD" w:rsidRPr="001762C5" w:rsidRDefault="001047AD" w:rsidP="001047AD">
      <w:pPr>
        <w:rPr>
          <w:color w:val="auto"/>
        </w:rPr>
      </w:pPr>
      <w:r w:rsidRPr="001762C5">
        <w:rPr>
          <w:color w:val="auto"/>
        </w:rPr>
        <w:t>Försök alltså att använda referenter som kan ge en rättvis och balanserad bedömning av sökanden.</w:t>
      </w:r>
    </w:p>
    <w:p w14:paraId="49DB5509" w14:textId="77777777" w:rsidR="001047AD" w:rsidRPr="001762C5" w:rsidRDefault="001047AD" w:rsidP="001047AD">
      <w:pPr>
        <w:rPr>
          <w:color w:val="auto"/>
        </w:rPr>
      </w:pPr>
    </w:p>
    <w:sectPr w:rsidR="001047AD" w:rsidRPr="001762C5" w:rsidSect="001E6D32">
      <w:footerReference w:type="default" r:id="rId23"/>
      <w:footerReference w:type="first" r:id="rId24"/>
      <w:pgSz w:w="11906" w:h="16838" w:code="9"/>
      <w:pgMar w:top="1843" w:right="1701" w:bottom="1418" w:left="2750" w:header="567" w:footer="567"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736535" w14:textId="77777777" w:rsidR="007C21D1" w:rsidRDefault="007C21D1" w:rsidP="006B1171">
      <w:pPr>
        <w:spacing w:line="240" w:lineRule="auto"/>
      </w:pPr>
      <w:r>
        <w:separator/>
      </w:r>
    </w:p>
  </w:endnote>
  <w:endnote w:type="continuationSeparator" w:id="0">
    <w:p w14:paraId="1CD3725E" w14:textId="77777777" w:rsidR="007C21D1" w:rsidRDefault="007C21D1" w:rsidP="006B117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27E2A7" w14:textId="77777777" w:rsidR="003B6AE0" w:rsidRDefault="003B6AE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8F3BED" w14:textId="77777777" w:rsidR="008931BA" w:rsidRDefault="008931BA" w:rsidP="008931BA">
    <w:pPr>
      <w:pStyle w:val="Footer"/>
      <w:tabs>
        <w:tab w:val="clear" w:pos="4513"/>
        <w:tab w:val="clear" w:pos="9026"/>
        <w:tab w:val="center" w:pos="3686"/>
        <w:tab w:val="right" w:pos="7456"/>
      </w:tabs>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5D65B5" w14:textId="77777777" w:rsidR="008257E2" w:rsidRPr="005C15BD" w:rsidRDefault="008257E2" w:rsidP="00692A1B">
    <w:pPr>
      <w:pStyle w:val="Footer"/>
      <w:tabs>
        <w:tab w:val="clear" w:pos="4513"/>
        <w:tab w:val="clear" w:pos="9026"/>
        <w:tab w:val="center" w:pos="3686"/>
        <w:tab w:val="right" w:pos="7456"/>
      </w:tabs>
      <w:jc w:val="righ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BE2F52" w14:textId="36F87BF9" w:rsidR="00026905" w:rsidRDefault="00026905" w:rsidP="008931BA">
    <w:pPr>
      <w:pStyle w:val="Footer"/>
      <w:tabs>
        <w:tab w:val="clear" w:pos="4513"/>
        <w:tab w:val="clear" w:pos="9026"/>
        <w:tab w:val="center" w:pos="3686"/>
        <w:tab w:val="right" w:pos="7456"/>
      </w:tabs>
      <w:jc w:val="right"/>
    </w:pPr>
    <w:r>
      <w:fldChar w:fldCharType="begin"/>
    </w:r>
    <w:r>
      <w:instrText xml:space="preserve"> PAGE   \* MERGEFORMAT </w:instrText>
    </w:r>
    <w:r>
      <w:fldChar w:fldCharType="separate"/>
    </w:r>
    <w:r>
      <w:rPr>
        <w:noProof/>
      </w:rPr>
      <w:t>2</w:t>
    </w:r>
    <w:r>
      <w:fldChar w:fldCharType="end"/>
    </w:r>
    <w:r>
      <w:t xml:space="preserve"> (</w:t>
    </w:r>
    <w:fldSimple w:instr=" SECTIONPAGES  \* Arabic  \* MERGEFORMAT ">
      <w:r w:rsidR="00EC2B0D">
        <w:rPr>
          <w:noProof/>
        </w:rPr>
        <w:t>16</w:t>
      </w:r>
    </w:fldSimple>
    <w:r>
      <w:t>)</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04D09C" w14:textId="77777777" w:rsidR="000304B0" w:rsidRDefault="000304B0" w:rsidP="008931BA">
    <w:pPr>
      <w:pStyle w:val="Footer"/>
      <w:tabs>
        <w:tab w:val="clear" w:pos="4513"/>
        <w:tab w:val="clear" w:pos="9026"/>
        <w:tab w:val="center" w:pos="3686"/>
        <w:tab w:val="right" w:pos="7456"/>
      </w:tabs>
      <w:jc w:val="right"/>
    </w:pPr>
    <w:r>
      <w:fldChar w:fldCharType="begin"/>
    </w:r>
    <w:r>
      <w:instrText xml:space="preserve"> PAGE   \* MERGEFORMAT </w:instrText>
    </w:r>
    <w:r>
      <w:fldChar w:fldCharType="separate"/>
    </w:r>
    <w:r>
      <w:rPr>
        <w:noProof/>
      </w:rPr>
      <w:t>1</w:t>
    </w:r>
    <w:r>
      <w:fldChar w:fldCharType="end"/>
    </w:r>
    <w:r>
      <w:t xml:space="preserve"> (</w:t>
    </w:r>
    <w:fldSimple w:instr=" SECTIONPAGES  \* Arabic  \* MERGEFORMAT ">
      <w:r w:rsidR="001632A5">
        <w:rPr>
          <w:noProof/>
        </w:rPr>
        <w:t>1</w:t>
      </w:r>
    </w:fldSimple>
    <w:r>
      <w:t>)</w:t>
    </w:r>
  </w:p>
  <w:p w14:paraId="69C3B05C" w14:textId="77777777" w:rsidR="000304B0" w:rsidRPr="005C15BD" w:rsidRDefault="000304B0" w:rsidP="005C15BD">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31DE758" w14:textId="77777777" w:rsidR="007C21D1" w:rsidRDefault="007C21D1" w:rsidP="006B1171">
      <w:pPr>
        <w:spacing w:line="240" w:lineRule="auto"/>
      </w:pPr>
      <w:r>
        <w:separator/>
      </w:r>
    </w:p>
  </w:footnote>
  <w:footnote w:type="continuationSeparator" w:id="0">
    <w:p w14:paraId="28F7EBB4" w14:textId="77777777" w:rsidR="007C21D1" w:rsidRDefault="007C21D1" w:rsidP="006B117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94DEAF" w14:textId="77777777" w:rsidR="003B6AE0" w:rsidRDefault="003B6AE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E55B46" w14:textId="77777777" w:rsidR="00955587" w:rsidRDefault="00955587">
    <w:pPr>
      <w:pStyle w:val="Header"/>
    </w:pPr>
    <w:r>
      <w:rPr>
        <w:noProof/>
      </w:rPr>
      <w:drawing>
        <wp:anchor distT="0" distB="0" distL="114300" distR="114300" simplePos="0" relativeHeight="251659264" behindDoc="1" locked="0" layoutInCell="1" allowOverlap="1" wp14:anchorId="6C263164" wp14:editId="1041BCDF">
          <wp:simplePos x="0" y="0"/>
          <wp:positionH relativeFrom="column">
            <wp:posOffset>-1308161</wp:posOffset>
          </wp:positionH>
          <wp:positionV relativeFrom="paragraph">
            <wp:posOffset>-61119</wp:posOffset>
          </wp:positionV>
          <wp:extent cx="276378" cy="365214"/>
          <wp:effectExtent l="0" t="0" r="9525" b="0"/>
          <wp:wrapNone/>
          <wp:docPr id="27" name="Bild 2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ild 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283501" cy="374626"/>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1" locked="0" layoutInCell="1" allowOverlap="1" wp14:anchorId="44F76E16" wp14:editId="634708DF">
          <wp:simplePos x="0" y="0"/>
          <wp:positionH relativeFrom="margin">
            <wp:align>left</wp:align>
          </wp:positionH>
          <wp:positionV relativeFrom="paragraph">
            <wp:posOffset>-55244</wp:posOffset>
          </wp:positionV>
          <wp:extent cx="2033408" cy="391040"/>
          <wp:effectExtent l="0" t="0" r="5080" b="9525"/>
          <wp:wrapNone/>
          <wp:docPr id="28" name="Bild 2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Bild 28">
                    <a:extLst>
                      <a:ext uri="{C183D7F6-B498-43B3-948B-1728B52AA6E4}">
                        <adec:decorative xmlns:adec="http://schemas.microsoft.com/office/drawing/2017/decorative" val="1"/>
                      </a:ext>
                    </a:extLst>
                  </pic:cNvPr>
                  <pic:cNvPicPr/>
                </pic:nvPicPr>
                <pic:blipFill>
                  <a:blip r:embed="rId3">
                    <a:extLst>
                      <a:ext uri="{28A0092B-C50C-407E-A947-70E740481C1C}">
                        <a14:useLocalDpi xmlns:a14="http://schemas.microsoft.com/office/drawing/2010/main" val="0"/>
                      </a:ext>
                      <a:ext uri="{96DAC541-7B7A-43D3-8B79-37D633B846F1}">
                        <asvg:svgBlip xmlns:asvg="http://schemas.microsoft.com/office/drawing/2016/SVG/main" r:embed="rId4"/>
                      </a:ext>
                    </a:extLst>
                  </a:blip>
                  <a:stretch>
                    <a:fillRect/>
                  </a:stretch>
                </pic:blipFill>
                <pic:spPr>
                  <a:xfrm>
                    <a:off x="0" y="0"/>
                    <a:ext cx="2033408" cy="39104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CEE4CE" w14:textId="77777777" w:rsidR="003B6AE0" w:rsidRDefault="003B6AE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351CC4C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0CCC35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80089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750564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51EE1D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F3CBB7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D2A848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9A499F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23C204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23C80D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946C69"/>
    <w:multiLevelType w:val="hybridMultilevel"/>
    <w:tmpl w:val="C61EF1B6"/>
    <w:lvl w:ilvl="0" w:tplc="15EEBADA">
      <w:start w:val="6"/>
      <w:numFmt w:val="decimal"/>
      <w:lvlText w:val="%1."/>
      <w:lvlJc w:val="left"/>
      <w:pPr>
        <w:ind w:left="1080" w:hanging="360"/>
      </w:pPr>
      <w:rPr>
        <w:rFonts w:hint="default"/>
      </w:rPr>
    </w:lvl>
    <w:lvl w:ilvl="1" w:tplc="041D0019" w:tentative="1">
      <w:start w:val="1"/>
      <w:numFmt w:val="lowerLetter"/>
      <w:lvlText w:val="%2."/>
      <w:lvlJc w:val="left"/>
      <w:pPr>
        <w:ind w:left="1800" w:hanging="360"/>
      </w:pPr>
    </w:lvl>
    <w:lvl w:ilvl="2" w:tplc="041D001B" w:tentative="1">
      <w:start w:val="1"/>
      <w:numFmt w:val="lowerRoman"/>
      <w:lvlText w:val="%3."/>
      <w:lvlJc w:val="right"/>
      <w:pPr>
        <w:ind w:left="2520" w:hanging="180"/>
      </w:pPr>
    </w:lvl>
    <w:lvl w:ilvl="3" w:tplc="041D000F" w:tentative="1">
      <w:start w:val="1"/>
      <w:numFmt w:val="decimal"/>
      <w:lvlText w:val="%4."/>
      <w:lvlJc w:val="left"/>
      <w:pPr>
        <w:ind w:left="3240" w:hanging="360"/>
      </w:pPr>
    </w:lvl>
    <w:lvl w:ilvl="4" w:tplc="041D0019" w:tentative="1">
      <w:start w:val="1"/>
      <w:numFmt w:val="lowerLetter"/>
      <w:lvlText w:val="%5."/>
      <w:lvlJc w:val="left"/>
      <w:pPr>
        <w:ind w:left="3960" w:hanging="360"/>
      </w:pPr>
    </w:lvl>
    <w:lvl w:ilvl="5" w:tplc="041D001B" w:tentative="1">
      <w:start w:val="1"/>
      <w:numFmt w:val="lowerRoman"/>
      <w:lvlText w:val="%6."/>
      <w:lvlJc w:val="right"/>
      <w:pPr>
        <w:ind w:left="4680" w:hanging="180"/>
      </w:pPr>
    </w:lvl>
    <w:lvl w:ilvl="6" w:tplc="041D000F" w:tentative="1">
      <w:start w:val="1"/>
      <w:numFmt w:val="decimal"/>
      <w:lvlText w:val="%7."/>
      <w:lvlJc w:val="left"/>
      <w:pPr>
        <w:ind w:left="5400" w:hanging="360"/>
      </w:pPr>
    </w:lvl>
    <w:lvl w:ilvl="7" w:tplc="041D0019" w:tentative="1">
      <w:start w:val="1"/>
      <w:numFmt w:val="lowerLetter"/>
      <w:lvlText w:val="%8."/>
      <w:lvlJc w:val="left"/>
      <w:pPr>
        <w:ind w:left="6120" w:hanging="360"/>
      </w:pPr>
    </w:lvl>
    <w:lvl w:ilvl="8" w:tplc="041D001B" w:tentative="1">
      <w:start w:val="1"/>
      <w:numFmt w:val="lowerRoman"/>
      <w:lvlText w:val="%9."/>
      <w:lvlJc w:val="right"/>
      <w:pPr>
        <w:ind w:left="6840" w:hanging="180"/>
      </w:pPr>
    </w:lvl>
  </w:abstractNum>
  <w:abstractNum w:abstractNumId="11" w15:restartNumberingAfterBreak="0">
    <w:nsid w:val="05E959CB"/>
    <w:multiLevelType w:val="multilevel"/>
    <w:tmpl w:val="041D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2" w15:restartNumberingAfterBreak="0">
    <w:nsid w:val="22E277F0"/>
    <w:multiLevelType w:val="multilevel"/>
    <w:tmpl w:val="041D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3" w15:restartNumberingAfterBreak="0">
    <w:nsid w:val="28ED4DEA"/>
    <w:multiLevelType w:val="hybridMultilevel"/>
    <w:tmpl w:val="CA9EB91A"/>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4" w15:restartNumberingAfterBreak="0">
    <w:nsid w:val="4FFE780C"/>
    <w:multiLevelType w:val="hybridMultilevel"/>
    <w:tmpl w:val="8BBC385C"/>
    <w:lvl w:ilvl="0" w:tplc="EAA0C16A">
      <w:start w:val="1"/>
      <w:numFmt w:val="decimal"/>
      <w:lvlText w:val="%1."/>
      <w:lvlJc w:val="left"/>
      <w:pPr>
        <w:ind w:left="1305" w:hanging="585"/>
      </w:pPr>
    </w:lvl>
    <w:lvl w:ilvl="1" w:tplc="041D0019">
      <w:start w:val="1"/>
      <w:numFmt w:val="lowerLetter"/>
      <w:lvlText w:val="%2."/>
      <w:lvlJc w:val="left"/>
      <w:pPr>
        <w:ind w:left="1800" w:hanging="360"/>
      </w:pPr>
    </w:lvl>
    <w:lvl w:ilvl="2" w:tplc="041D001B">
      <w:start w:val="1"/>
      <w:numFmt w:val="lowerRoman"/>
      <w:lvlText w:val="%3."/>
      <w:lvlJc w:val="right"/>
      <w:pPr>
        <w:ind w:left="2520" w:hanging="180"/>
      </w:pPr>
    </w:lvl>
    <w:lvl w:ilvl="3" w:tplc="041D000F">
      <w:start w:val="1"/>
      <w:numFmt w:val="decimal"/>
      <w:lvlText w:val="%4."/>
      <w:lvlJc w:val="left"/>
      <w:pPr>
        <w:ind w:left="3240" w:hanging="360"/>
      </w:pPr>
    </w:lvl>
    <w:lvl w:ilvl="4" w:tplc="041D0019">
      <w:start w:val="1"/>
      <w:numFmt w:val="lowerLetter"/>
      <w:lvlText w:val="%5."/>
      <w:lvlJc w:val="left"/>
      <w:pPr>
        <w:ind w:left="3960" w:hanging="360"/>
      </w:pPr>
    </w:lvl>
    <w:lvl w:ilvl="5" w:tplc="041D001B">
      <w:start w:val="1"/>
      <w:numFmt w:val="lowerRoman"/>
      <w:lvlText w:val="%6."/>
      <w:lvlJc w:val="right"/>
      <w:pPr>
        <w:ind w:left="4680" w:hanging="180"/>
      </w:pPr>
    </w:lvl>
    <w:lvl w:ilvl="6" w:tplc="041D000F">
      <w:start w:val="1"/>
      <w:numFmt w:val="decimal"/>
      <w:lvlText w:val="%7."/>
      <w:lvlJc w:val="left"/>
      <w:pPr>
        <w:ind w:left="5400" w:hanging="360"/>
      </w:pPr>
    </w:lvl>
    <w:lvl w:ilvl="7" w:tplc="041D0019">
      <w:start w:val="1"/>
      <w:numFmt w:val="lowerLetter"/>
      <w:lvlText w:val="%8."/>
      <w:lvlJc w:val="left"/>
      <w:pPr>
        <w:ind w:left="6120" w:hanging="360"/>
      </w:pPr>
    </w:lvl>
    <w:lvl w:ilvl="8" w:tplc="041D001B">
      <w:start w:val="1"/>
      <w:numFmt w:val="lowerRoman"/>
      <w:lvlText w:val="%9."/>
      <w:lvlJc w:val="right"/>
      <w:pPr>
        <w:ind w:left="6840" w:hanging="180"/>
      </w:pPr>
    </w:lvl>
  </w:abstractNum>
  <w:abstractNum w:abstractNumId="15" w15:restartNumberingAfterBreak="0">
    <w:nsid w:val="5B330DC4"/>
    <w:multiLevelType w:val="multilevel"/>
    <w:tmpl w:val="041D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6" w15:restartNumberingAfterBreak="0">
    <w:nsid w:val="671717D4"/>
    <w:multiLevelType w:val="hybridMultilevel"/>
    <w:tmpl w:val="AB28A166"/>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7" w15:restartNumberingAfterBreak="0">
    <w:nsid w:val="67BC723E"/>
    <w:multiLevelType w:val="multilevel"/>
    <w:tmpl w:val="D22C90E8"/>
    <w:lvl w:ilvl="0">
      <w:start w:val="1"/>
      <w:numFmt w:val="decimal"/>
      <w:lvlText w:val="%1."/>
      <w:lvlJc w:val="left"/>
      <w:pPr>
        <w:ind w:left="720" w:hanging="360"/>
      </w:pPr>
      <w:rPr>
        <w:rFonts w:hint="default"/>
      </w:rPr>
    </w:lvl>
    <w:lvl w:ilvl="1">
      <w:start w:val="1"/>
      <w:numFmt w:val="decimal"/>
      <w:isLgl/>
      <w:lvlText w:val="%1.%2"/>
      <w:lvlJc w:val="left"/>
      <w:pPr>
        <w:ind w:left="870" w:hanging="51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num w:numId="1" w16cid:durableId="1745761018">
    <w:abstractNumId w:val="16"/>
  </w:num>
  <w:num w:numId="2" w16cid:durableId="485099257">
    <w:abstractNumId w:val="15"/>
  </w:num>
  <w:num w:numId="3" w16cid:durableId="713508823">
    <w:abstractNumId w:val="11"/>
  </w:num>
  <w:num w:numId="4" w16cid:durableId="108410963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987196254">
    <w:abstractNumId w:val="12"/>
  </w:num>
  <w:num w:numId="6" w16cid:durableId="1161500787">
    <w:abstractNumId w:val="8"/>
  </w:num>
  <w:num w:numId="7" w16cid:durableId="893588911">
    <w:abstractNumId w:val="3"/>
  </w:num>
  <w:num w:numId="8" w16cid:durableId="2043240201">
    <w:abstractNumId w:val="2"/>
  </w:num>
  <w:num w:numId="9" w16cid:durableId="739642281">
    <w:abstractNumId w:val="1"/>
  </w:num>
  <w:num w:numId="10" w16cid:durableId="1929381434">
    <w:abstractNumId w:val="0"/>
  </w:num>
  <w:num w:numId="11" w16cid:durableId="771822901">
    <w:abstractNumId w:val="9"/>
  </w:num>
  <w:num w:numId="12" w16cid:durableId="943997214">
    <w:abstractNumId w:val="7"/>
  </w:num>
  <w:num w:numId="13" w16cid:durableId="1944922534">
    <w:abstractNumId w:val="6"/>
  </w:num>
  <w:num w:numId="14" w16cid:durableId="1167744452">
    <w:abstractNumId w:val="5"/>
  </w:num>
  <w:num w:numId="15" w16cid:durableId="1768885369">
    <w:abstractNumId w:val="4"/>
  </w:num>
  <w:num w:numId="16" w16cid:durableId="1132139379">
    <w:abstractNumId w:val="17"/>
  </w:num>
  <w:num w:numId="17" w16cid:durableId="932519820">
    <w:abstractNumId w:val="13"/>
  </w:num>
  <w:num w:numId="18" w16cid:durableId="147058800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30465542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1304"/>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06C4"/>
    <w:rsid w:val="000210EC"/>
    <w:rsid w:val="00024CB9"/>
    <w:rsid w:val="00024F36"/>
    <w:rsid w:val="00026905"/>
    <w:rsid w:val="000304B0"/>
    <w:rsid w:val="00033D74"/>
    <w:rsid w:val="00036E97"/>
    <w:rsid w:val="00037F45"/>
    <w:rsid w:val="00067950"/>
    <w:rsid w:val="00081916"/>
    <w:rsid w:val="0009664B"/>
    <w:rsid w:val="000A29DD"/>
    <w:rsid w:val="000D3DBB"/>
    <w:rsid w:val="00100CE5"/>
    <w:rsid w:val="001047AD"/>
    <w:rsid w:val="001305DC"/>
    <w:rsid w:val="001409EB"/>
    <w:rsid w:val="00143551"/>
    <w:rsid w:val="001632A5"/>
    <w:rsid w:val="001762C5"/>
    <w:rsid w:val="00187560"/>
    <w:rsid w:val="00193132"/>
    <w:rsid w:val="001B15B4"/>
    <w:rsid w:val="001B2510"/>
    <w:rsid w:val="001B2D60"/>
    <w:rsid w:val="001C78F5"/>
    <w:rsid w:val="001E6D32"/>
    <w:rsid w:val="001F204D"/>
    <w:rsid w:val="001F5100"/>
    <w:rsid w:val="001F788C"/>
    <w:rsid w:val="002151CE"/>
    <w:rsid w:val="00231E7C"/>
    <w:rsid w:val="0023310A"/>
    <w:rsid w:val="002333CC"/>
    <w:rsid w:val="002368B6"/>
    <w:rsid w:val="00237022"/>
    <w:rsid w:val="00245800"/>
    <w:rsid w:val="00254791"/>
    <w:rsid w:val="002606C4"/>
    <w:rsid w:val="00271EB2"/>
    <w:rsid w:val="002A30FE"/>
    <w:rsid w:val="002D1DEA"/>
    <w:rsid w:val="002E0106"/>
    <w:rsid w:val="002E026E"/>
    <w:rsid w:val="002E37C5"/>
    <w:rsid w:val="00362311"/>
    <w:rsid w:val="0038632F"/>
    <w:rsid w:val="003B6AE0"/>
    <w:rsid w:val="003D6707"/>
    <w:rsid w:val="003E6C56"/>
    <w:rsid w:val="0042207C"/>
    <w:rsid w:val="00460960"/>
    <w:rsid w:val="004610B7"/>
    <w:rsid w:val="00496D2E"/>
    <w:rsid w:val="004A3F6B"/>
    <w:rsid w:val="004E78C0"/>
    <w:rsid w:val="004F5D37"/>
    <w:rsid w:val="004F7DB1"/>
    <w:rsid w:val="005102EF"/>
    <w:rsid w:val="00520180"/>
    <w:rsid w:val="005234DF"/>
    <w:rsid w:val="00540FB9"/>
    <w:rsid w:val="0057646F"/>
    <w:rsid w:val="00597261"/>
    <w:rsid w:val="005B0F94"/>
    <w:rsid w:val="005B29C4"/>
    <w:rsid w:val="005C02FC"/>
    <w:rsid w:val="005C15BD"/>
    <w:rsid w:val="005D5FF4"/>
    <w:rsid w:val="005E637C"/>
    <w:rsid w:val="005F43EE"/>
    <w:rsid w:val="00617599"/>
    <w:rsid w:val="00617B59"/>
    <w:rsid w:val="00641B68"/>
    <w:rsid w:val="00647C87"/>
    <w:rsid w:val="00650F57"/>
    <w:rsid w:val="00653AC9"/>
    <w:rsid w:val="00692A1B"/>
    <w:rsid w:val="006A0855"/>
    <w:rsid w:val="006B1171"/>
    <w:rsid w:val="006B683F"/>
    <w:rsid w:val="006F7CBB"/>
    <w:rsid w:val="00716F62"/>
    <w:rsid w:val="00717CF1"/>
    <w:rsid w:val="00727642"/>
    <w:rsid w:val="0078347B"/>
    <w:rsid w:val="00787409"/>
    <w:rsid w:val="007A1FBF"/>
    <w:rsid w:val="007C21D1"/>
    <w:rsid w:val="008257E2"/>
    <w:rsid w:val="00833B7F"/>
    <w:rsid w:val="0083526F"/>
    <w:rsid w:val="00837AB5"/>
    <w:rsid w:val="008416FF"/>
    <w:rsid w:val="00867654"/>
    <w:rsid w:val="00874358"/>
    <w:rsid w:val="00882F29"/>
    <w:rsid w:val="008931BA"/>
    <w:rsid w:val="008F6055"/>
    <w:rsid w:val="008F7500"/>
    <w:rsid w:val="00937654"/>
    <w:rsid w:val="00940310"/>
    <w:rsid w:val="00942E57"/>
    <w:rsid w:val="00955587"/>
    <w:rsid w:val="009561C7"/>
    <w:rsid w:val="00966B4A"/>
    <w:rsid w:val="009730F3"/>
    <w:rsid w:val="009829FD"/>
    <w:rsid w:val="009A157E"/>
    <w:rsid w:val="009A6E85"/>
    <w:rsid w:val="009B5C8F"/>
    <w:rsid w:val="00A00D12"/>
    <w:rsid w:val="00A03199"/>
    <w:rsid w:val="00A071D5"/>
    <w:rsid w:val="00A221BB"/>
    <w:rsid w:val="00A52332"/>
    <w:rsid w:val="00A61CB2"/>
    <w:rsid w:val="00A668DA"/>
    <w:rsid w:val="00AB148B"/>
    <w:rsid w:val="00AF1BD7"/>
    <w:rsid w:val="00B0239C"/>
    <w:rsid w:val="00B230ED"/>
    <w:rsid w:val="00B2734A"/>
    <w:rsid w:val="00B30B66"/>
    <w:rsid w:val="00B53934"/>
    <w:rsid w:val="00B60AC7"/>
    <w:rsid w:val="00B8389A"/>
    <w:rsid w:val="00BA4842"/>
    <w:rsid w:val="00BB6830"/>
    <w:rsid w:val="00BC1837"/>
    <w:rsid w:val="00BD12A1"/>
    <w:rsid w:val="00BF337A"/>
    <w:rsid w:val="00C219CC"/>
    <w:rsid w:val="00C23825"/>
    <w:rsid w:val="00C325F7"/>
    <w:rsid w:val="00C524B9"/>
    <w:rsid w:val="00C81A8F"/>
    <w:rsid w:val="00CE5D96"/>
    <w:rsid w:val="00D24665"/>
    <w:rsid w:val="00D24C91"/>
    <w:rsid w:val="00D272D1"/>
    <w:rsid w:val="00D44617"/>
    <w:rsid w:val="00D51369"/>
    <w:rsid w:val="00D55BBD"/>
    <w:rsid w:val="00D62DA0"/>
    <w:rsid w:val="00D7406C"/>
    <w:rsid w:val="00D74B89"/>
    <w:rsid w:val="00D9033C"/>
    <w:rsid w:val="00D91B5F"/>
    <w:rsid w:val="00DF3BDC"/>
    <w:rsid w:val="00E04D45"/>
    <w:rsid w:val="00E27FE6"/>
    <w:rsid w:val="00E343C7"/>
    <w:rsid w:val="00E479FE"/>
    <w:rsid w:val="00E5137B"/>
    <w:rsid w:val="00E53793"/>
    <w:rsid w:val="00E76D98"/>
    <w:rsid w:val="00EC2B0D"/>
    <w:rsid w:val="00ED335B"/>
    <w:rsid w:val="00EE1823"/>
    <w:rsid w:val="00EF448E"/>
    <w:rsid w:val="00F008AE"/>
    <w:rsid w:val="00F11D24"/>
    <w:rsid w:val="00F27BF7"/>
    <w:rsid w:val="00F30BF9"/>
    <w:rsid w:val="00F36E66"/>
    <w:rsid w:val="00F45C8F"/>
    <w:rsid w:val="00F6226E"/>
    <w:rsid w:val="00F6628C"/>
    <w:rsid w:val="00F75487"/>
    <w:rsid w:val="00F80768"/>
    <w:rsid w:val="00FB1AAF"/>
    <w:rsid w:val="00FC3A96"/>
    <w:rsid w:val="00FD24EE"/>
    <w:rsid w:val="00FD59B5"/>
    <w:rsid w:val="00FD5A10"/>
    <w:rsid w:val="00FF2CAC"/>
    <w:rsid w:val="00FF36E1"/>
  </w:rsids>
  <m:mathPr>
    <m:mathFont m:val="Cambria Math"/>
    <m:brkBin m:val="before"/>
    <m:brkBinSub m:val="--"/>
    <m:smallFrac m:val="0"/>
    <m:dispDef/>
    <m:lMargin m:val="0"/>
    <m:rMargin m:val="0"/>
    <m:defJc m:val="centerGroup"/>
    <m:wrapIndent m:val="1440"/>
    <m:intLim m:val="subSup"/>
    <m:naryLim m:val="undOvr"/>
  </m:mathPr>
  <w:themeFontLang w:val="sv-SE"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8A01C6"/>
  <w15:chartTrackingRefBased/>
  <w15:docId w15:val="{23745435-B7F4-4389-976E-13F666D9E1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6" w:qFormat="1"/>
    <w:lsdException w:name="heading 2" w:semiHidden="1" w:uiPriority="7" w:unhideWhenUsed="1" w:qFormat="1"/>
    <w:lsdException w:name="heading 3" w:semiHidden="1" w:uiPriority="8"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7500"/>
    <w:pPr>
      <w:spacing w:after="275" w:line="275" w:lineRule="atLeast"/>
    </w:pPr>
    <w:rPr>
      <w:rFonts w:cstheme="minorHAnsi"/>
      <w:color w:val="000000"/>
    </w:rPr>
  </w:style>
  <w:style w:type="paragraph" w:styleId="Heading1">
    <w:name w:val="heading 1"/>
    <w:basedOn w:val="Normal"/>
    <w:next w:val="Normal"/>
    <w:link w:val="Heading1Char"/>
    <w:uiPriority w:val="1"/>
    <w:qFormat/>
    <w:rsid w:val="00D44617"/>
    <w:pPr>
      <w:keepNext/>
      <w:keepLines/>
      <w:spacing w:before="161" w:after="161" w:line="484" w:lineRule="atLeast"/>
      <w:outlineLvl w:val="0"/>
    </w:pPr>
    <w:rPr>
      <w:rFonts w:asciiTheme="majorHAnsi" w:eastAsiaTheme="majorEastAsia" w:hAnsiTheme="majorHAnsi" w:cstheme="majorHAnsi"/>
      <w:sz w:val="44"/>
      <w:szCs w:val="32"/>
    </w:rPr>
  </w:style>
  <w:style w:type="paragraph" w:styleId="Heading2">
    <w:name w:val="heading 2"/>
    <w:basedOn w:val="Normal"/>
    <w:next w:val="Normal"/>
    <w:link w:val="Heading2Char"/>
    <w:uiPriority w:val="2"/>
    <w:qFormat/>
    <w:rsid w:val="00D44617"/>
    <w:pPr>
      <w:keepNext/>
      <w:keepLines/>
      <w:spacing w:before="125" w:after="125" w:line="374" w:lineRule="atLeast"/>
      <w:outlineLvl w:val="1"/>
    </w:pPr>
    <w:rPr>
      <w:rFonts w:asciiTheme="majorHAnsi" w:eastAsiaTheme="majorEastAsia" w:hAnsiTheme="majorHAnsi" w:cstheme="majorHAnsi"/>
      <w:sz w:val="34"/>
      <w:szCs w:val="28"/>
    </w:rPr>
  </w:style>
  <w:style w:type="paragraph" w:styleId="Heading3">
    <w:name w:val="heading 3"/>
    <w:basedOn w:val="Normal"/>
    <w:next w:val="Normal"/>
    <w:link w:val="Heading3Char"/>
    <w:uiPriority w:val="3"/>
    <w:qFormat/>
    <w:rsid w:val="00D44617"/>
    <w:pPr>
      <w:keepNext/>
      <w:keepLines/>
      <w:spacing w:before="95" w:after="95" w:line="286" w:lineRule="atLeast"/>
      <w:outlineLvl w:val="2"/>
    </w:pPr>
    <w:rPr>
      <w:rFonts w:asciiTheme="majorHAnsi" w:eastAsiaTheme="majorEastAsia" w:hAnsiTheme="majorHAnsi" w:cstheme="majorHAnsi"/>
      <w:b/>
      <w:sz w:val="26"/>
    </w:rPr>
  </w:style>
  <w:style w:type="paragraph" w:styleId="Heading4">
    <w:name w:val="heading 4"/>
    <w:basedOn w:val="Normal"/>
    <w:next w:val="Normal"/>
    <w:link w:val="Heading4Char"/>
    <w:uiPriority w:val="9"/>
    <w:unhideWhenUsed/>
    <w:qFormat/>
    <w:rsid w:val="005C02FC"/>
    <w:pPr>
      <w:keepNext/>
      <w:keepLines/>
      <w:spacing w:before="81" w:after="81" w:line="242" w:lineRule="atLeast"/>
      <w:outlineLvl w:val="3"/>
    </w:pPr>
    <w:rPr>
      <w:rFonts w:asciiTheme="majorHAnsi" w:eastAsiaTheme="majorEastAsia" w:hAnsiTheme="majorHAnsi" w:cstheme="majorHAnsi"/>
      <w:b/>
      <w:iCs/>
    </w:rPr>
  </w:style>
  <w:style w:type="paragraph" w:styleId="Heading5">
    <w:name w:val="heading 5"/>
    <w:basedOn w:val="Normal"/>
    <w:next w:val="Normal"/>
    <w:link w:val="Heading5Char"/>
    <w:uiPriority w:val="9"/>
    <w:semiHidden/>
    <w:unhideWhenUsed/>
    <w:qFormat/>
    <w:rsid w:val="006B1171"/>
    <w:pPr>
      <w:keepNext/>
      <w:keepLines/>
      <w:numPr>
        <w:ilvl w:val="4"/>
        <w:numId w:val="5"/>
      </w:numPr>
      <w:spacing w:before="40"/>
      <w:outlineLvl w:val="4"/>
    </w:pPr>
    <w:rPr>
      <w:rFonts w:asciiTheme="majorHAnsi" w:eastAsiaTheme="majorEastAsia" w:hAnsiTheme="majorHAnsi" w:cstheme="majorBidi"/>
      <w:color w:val="404040" w:themeColor="text1" w:themeTint="BF"/>
    </w:rPr>
  </w:style>
  <w:style w:type="paragraph" w:styleId="Heading6">
    <w:name w:val="heading 6"/>
    <w:basedOn w:val="Normal"/>
    <w:next w:val="Normal"/>
    <w:link w:val="Heading6Char"/>
    <w:uiPriority w:val="9"/>
    <w:semiHidden/>
    <w:unhideWhenUsed/>
    <w:qFormat/>
    <w:rsid w:val="006B1171"/>
    <w:pPr>
      <w:keepNext/>
      <w:keepLines/>
      <w:numPr>
        <w:ilvl w:val="5"/>
        <w:numId w:val="5"/>
      </w:numPr>
      <w:spacing w:before="40"/>
      <w:outlineLvl w:val="5"/>
    </w:pPr>
    <w:rPr>
      <w:rFonts w:asciiTheme="majorHAnsi" w:eastAsiaTheme="majorEastAsia" w:hAnsiTheme="majorHAnsi" w:cstheme="majorBidi"/>
    </w:rPr>
  </w:style>
  <w:style w:type="paragraph" w:styleId="Heading7">
    <w:name w:val="heading 7"/>
    <w:basedOn w:val="Normal"/>
    <w:next w:val="Normal"/>
    <w:link w:val="Heading7Char"/>
    <w:uiPriority w:val="9"/>
    <w:semiHidden/>
    <w:unhideWhenUsed/>
    <w:qFormat/>
    <w:rsid w:val="006B1171"/>
    <w:pPr>
      <w:keepNext/>
      <w:keepLines/>
      <w:numPr>
        <w:ilvl w:val="6"/>
        <w:numId w:val="5"/>
      </w:numPr>
      <w:spacing w:before="40"/>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6B1171"/>
    <w:pPr>
      <w:keepNext/>
      <w:keepLines/>
      <w:numPr>
        <w:ilvl w:val="7"/>
        <w:numId w:val="5"/>
      </w:numPr>
      <w:spacing w:before="40"/>
      <w:outlineLvl w:val="7"/>
    </w:pPr>
    <w:rPr>
      <w:rFonts w:asciiTheme="majorHAnsi" w:eastAsiaTheme="majorEastAsia" w:hAnsiTheme="majorHAnsi" w:cstheme="majorBidi"/>
      <w:color w:val="262626" w:themeColor="text1" w:themeTint="D9"/>
      <w:sz w:val="21"/>
      <w:szCs w:val="21"/>
    </w:rPr>
  </w:style>
  <w:style w:type="paragraph" w:styleId="Heading9">
    <w:name w:val="heading 9"/>
    <w:basedOn w:val="Normal"/>
    <w:next w:val="Normal"/>
    <w:link w:val="Heading9Char"/>
    <w:uiPriority w:val="9"/>
    <w:semiHidden/>
    <w:unhideWhenUsed/>
    <w:qFormat/>
    <w:rsid w:val="006B1171"/>
    <w:pPr>
      <w:keepNext/>
      <w:keepLines/>
      <w:numPr>
        <w:ilvl w:val="8"/>
        <w:numId w:val="5"/>
      </w:numPr>
      <w:spacing w:before="40"/>
      <w:outlineLvl w:val="8"/>
    </w:pPr>
    <w:rPr>
      <w:rFonts w:asciiTheme="majorHAnsi" w:eastAsiaTheme="majorEastAsia" w:hAnsiTheme="majorHAnsi" w:cstheme="majorBidi"/>
      <w:i/>
      <w:iCs/>
      <w:color w:val="262626" w:themeColor="text1" w:themeTint="D9"/>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D335B"/>
    <w:pPr>
      <w:tabs>
        <w:tab w:val="left" w:pos="6804"/>
      </w:tabs>
      <w:spacing w:line="240" w:lineRule="auto"/>
      <w:ind w:right="-1332"/>
    </w:pPr>
  </w:style>
  <w:style w:type="character" w:customStyle="1" w:styleId="HeaderChar">
    <w:name w:val="Header Char"/>
    <w:basedOn w:val="DefaultParagraphFont"/>
    <w:link w:val="Header"/>
    <w:uiPriority w:val="99"/>
    <w:rsid w:val="00ED335B"/>
    <w:rPr>
      <w:rFonts w:cstheme="minorHAnsi"/>
      <w:color w:val="000000"/>
    </w:rPr>
  </w:style>
  <w:style w:type="paragraph" w:styleId="Footer">
    <w:name w:val="footer"/>
    <w:basedOn w:val="Normal"/>
    <w:link w:val="FooterChar"/>
    <w:uiPriority w:val="99"/>
    <w:unhideWhenUsed/>
    <w:rsid w:val="00E343C7"/>
    <w:pPr>
      <w:tabs>
        <w:tab w:val="center" w:pos="4513"/>
        <w:tab w:val="right" w:pos="9026"/>
      </w:tabs>
    </w:pPr>
  </w:style>
  <w:style w:type="character" w:customStyle="1" w:styleId="FooterChar">
    <w:name w:val="Footer Char"/>
    <w:basedOn w:val="DefaultParagraphFont"/>
    <w:link w:val="Footer"/>
    <w:uiPriority w:val="99"/>
    <w:rsid w:val="00E343C7"/>
    <w:rPr>
      <w:rFonts w:cstheme="minorHAnsi"/>
      <w:color w:val="000000"/>
    </w:rPr>
  </w:style>
  <w:style w:type="table" w:styleId="TableGrid">
    <w:name w:val="Table Grid"/>
    <w:basedOn w:val="TableNormal"/>
    <w:uiPriority w:val="39"/>
    <w:rsid w:val="006B11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1"/>
    <w:rsid w:val="00D44617"/>
    <w:rPr>
      <w:rFonts w:asciiTheme="majorHAnsi" w:eastAsiaTheme="majorEastAsia" w:hAnsiTheme="majorHAnsi" w:cstheme="majorHAnsi"/>
      <w:color w:val="000000"/>
      <w:sz w:val="44"/>
      <w:szCs w:val="32"/>
    </w:rPr>
  </w:style>
  <w:style w:type="character" w:customStyle="1" w:styleId="Heading2Char">
    <w:name w:val="Heading 2 Char"/>
    <w:basedOn w:val="DefaultParagraphFont"/>
    <w:link w:val="Heading2"/>
    <w:uiPriority w:val="2"/>
    <w:rsid w:val="00D44617"/>
    <w:rPr>
      <w:rFonts w:asciiTheme="majorHAnsi" w:eastAsiaTheme="majorEastAsia" w:hAnsiTheme="majorHAnsi" w:cstheme="majorHAnsi"/>
      <w:color w:val="000000"/>
      <w:sz w:val="34"/>
      <w:szCs w:val="28"/>
    </w:rPr>
  </w:style>
  <w:style w:type="character" w:customStyle="1" w:styleId="Heading3Char">
    <w:name w:val="Heading 3 Char"/>
    <w:basedOn w:val="DefaultParagraphFont"/>
    <w:link w:val="Heading3"/>
    <w:uiPriority w:val="9"/>
    <w:rsid w:val="00D44617"/>
    <w:rPr>
      <w:rFonts w:asciiTheme="majorHAnsi" w:eastAsiaTheme="majorEastAsia" w:hAnsiTheme="majorHAnsi" w:cstheme="majorHAnsi"/>
      <w:b/>
      <w:color w:val="000000"/>
      <w:sz w:val="26"/>
    </w:rPr>
  </w:style>
  <w:style w:type="character" w:customStyle="1" w:styleId="Heading4Char">
    <w:name w:val="Heading 4 Char"/>
    <w:basedOn w:val="DefaultParagraphFont"/>
    <w:link w:val="Heading4"/>
    <w:uiPriority w:val="9"/>
    <w:rsid w:val="00D44617"/>
    <w:rPr>
      <w:rFonts w:asciiTheme="majorHAnsi" w:eastAsiaTheme="majorEastAsia" w:hAnsiTheme="majorHAnsi" w:cstheme="majorHAnsi"/>
      <w:b/>
      <w:iCs/>
      <w:color w:val="000000"/>
    </w:rPr>
  </w:style>
  <w:style w:type="character" w:customStyle="1" w:styleId="Heading5Char">
    <w:name w:val="Heading 5 Char"/>
    <w:basedOn w:val="DefaultParagraphFont"/>
    <w:link w:val="Heading5"/>
    <w:uiPriority w:val="9"/>
    <w:semiHidden/>
    <w:rsid w:val="006B1171"/>
    <w:rPr>
      <w:rFonts w:asciiTheme="majorHAnsi" w:eastAsiaTheme="majorEastAsia" w:hAnsiTheme="majorHAnsi" w:cstheme="majorBidi"/>
      <w:color w:val="404040" w:themeColor="text1" w:themeTint="BF"/>
    </w:rPr>
  </w:style>
  <w:style w:type="character" w:customStyle="1" w:styleId="Heading6Char">
    <w:name w:val="Heading 6 Char"/>
    <w:basedOn w:val="DefaultParagraphFont"/>
    <w:link w:val="Heading6"/>
    <w:uiPriority w:val="9"/>
    <w:semiHidden/>
    <w:rsid w:val="006B1171"/>
    <w:rPr>
      <w:rFonts w:asciiTheme="majorHAnsi" w:eastAsiaTheme="majorEastAsia" w:hAnsiTheme="majorHAnsi" w:cstheme="majorBidi"/>
    </w:rPr>
  </w:style>
  <w:style w:type="character" w:customStyle="1" w:styleId="Heading7Char">
    <w:name w:val="Heading 7 Char"/>
    <w:basedOn w:val="DefaultParagraphFont"/>
    <w:link w:val="Heading7"/>
    <w:uiPriority w:val="9"/>
    <w:semiHidden/>
    <w:rsid w:val="006B1171"/>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6B1171"/>
    <w:rPr>
      <w:rFonts w:asciiTheme="majorHAnsi" w:eastAsiaTheme="majorEastAsia" w:hAnsiTheme="majorHAnsi" w:cstheme="majorBidi"/>
      <w:color w:val="262626" w:themeColor="text1" w:themeTint="D9"/>
      <w:sz w:val="21"/>
      <w:szCs w:val="21"/>
    </w:rPr>
  </w:style>
  <w:style w:type="character" w:customStyle="1" w:styleId="Heading9Char">
    <w:name w:val="Heading 9 Char"/>
    <w:basedOn w:val="DefaultParagraphFont"/>
    <w:link w:val="Heading9"/>
    <w:uiPriority w:val="9"/>
    <w:semiHidden/>
    <w:rsid w:val="006B1171"/>
    <w:rPr>
      <w:rFonts w:asciiTheme="majorHAnsi" w:eastAsiaTheme="majorEastAsia" w:hAnsiTheme="majorHAnsi" w:cstheme="majorBidi"/>
      <w:i/>
      <w:iCs/>
      <w:color w:val="262626" w:themeColor="text1" w:themeTint="D9"/>
      <w:sz w:val="21"/>
      <w:szCs w:val="21"/>
    </w:rPr>
  </w:style>
  <w:style w:type="paragraph" w:styleId="Caption">
    <w:name w:val="caption"/>
    <w:basedOn w:val="Normal"/>
    <w:next w:val="Normal"/>
    <w:uiPriority w:val="35"/>
    <w:semiHidden/>
    <w:unhideWhenUsed/>
    <w:qFormat/>
    <w:rsid w:val="006B1171"/>
    <w:pPr>
      <w:spacing w:after="200" w:line="240" w:lineRule="auto"/>
    </w:pPr>
    <w:rPr>
      <w:i/>
      <w:iCs/>
      <w:color w:val="747474" w:themeColor="text2"/>
      <w:sz w:val="18"/>
      <w:szCs w:val="18"/>
    </w:rPr>
  </w:style>
  <w:style w:type="paragraph" w:styleId="Title">
    <w:name w:val="Title"/>
    <w:basedOn w:val="Normal"/>
    <w:next w:val="Normal"/>
    <w:link w:val="TitleChar"/>
    <w:uiPriority w:val="10"/>
    <w:semiHidden/>
    <w:qFormat/>
    <w:rsid w:val="006B1171"/>
    <w:pPr>
      <w:spacing w:line="240" w:lineRule="auto"/>
      <w:contextualSpacing/>
    </w:pPr>
    <w:rPr>
      <w:rFonts w:asciiTheme="majorHAnsi" w:eastAsiaTheme="majorEastAsia" w:hAnsiTheme="majorHAnsi" w:cstheme="majorBidi"/>
      <w:spacing w:val="-10"/>
      <w:sz w:val="56"/>
      <w:szCs w:val="56"/>
    </w:rPr>
  </w:style>
  <w:style w:type="character" w:customStyle="1" w:styleId="TitleChar">
    <w:name w:val="Title Char"/>
    <w:basedOn w:val="DefaultParagraphFont"/>
    <w:link w:val="Title"/>
    <w:uiPriority w:val="10"/>
    <w:semiHidden/>
    <w:rsid w:val="00B53934"/>
    <w:rPr>
      <w:rFonts w:asciiTheme="majorHAnsi" w:eastAsiaTheme="majorEastAsia" w:hAnsiTheme="majorHAnsi" w:cstheme="majorBidi"/>
      <w:spacing w:val="-10"/>
      <w:sz w:val="56"/>
      <w:szCs w:val="56"/>
    </w:rPr>
  </w:style>
  <w:style w:type="paragraph" w:styleId="Subtitle">
    <w:name w:val="Subtitle"/>
    <w:basedOn w:val="Normal"/>
    <w:next w:val="Normal"/>
    <w:link w:val="SubtitleChar"/>
    <w:uiPriority w:val="11"/>
    <w:semiHidden/>
    <w:qFormat/>
    <w:rsid w:val="006B1171"/>
    <w:pPr>
      <w:numPr>
        <w:ilvl w:val="1"/>
      </w:numPr>
    </w:pPr>
    <w:rPr>
      <w:color w:val="5A5A5A" w:themeColor="text1" w:themeTint="A5"/>
      <w:spacing w:val="15"/>
    </w:rPr>
  </w:style>
  <w:style w:type="character" w:customStyle="1" w:styleId="SubtitleChar">
    <w:name w:val="Subtitle Char"/>
    <w:basedOn w:val="DefaultParagraphFont"/>
    <w:link w:val="Subtitle"/>
    <w:uiPriority w:val="11"/>
    <w:semiHidden/>
    <w:rsid w:val="00B53934"/>
    <w:rPr>
      <w:color w:val="5A5A5A" w:themeColor="text1" w:themeTint="A5"/>
      <w:spacing w:val="15"/>
    </w:rPr>
  </w:style>
  <w:style w:type="character" w:styleId="Strong">
    <w:name w:val="Strong"/>
    <w:basedOn w:val="DefaultParagraphFont"/>
    <w:uiPriority w:val="22"/>
    <w:semiHidden/>
    <w:qFormat/>
    <w:rsid w:val="006B1171"/>
    <w:rPr>
      <w:b/>
      <w:bCs/>
      <w:color w:val="auto"/>
    </w:rPr>
  </w:style>
  <w:style w:type="character" w:styleId="Emphasis">
    <w:name w:val="Emphasis"/>
    <w:basedOn w:val="DefaultParagraphFont"/>
    <w:uiPriority w:val="20"/>
    <w:semiHidden/>
    <w:qFormat/>
    <w:rsid w:val="006B1171"/>
    <w:rPr>
      <w:i/>
      <w:iCs/>
      <w:color w:val="auto"/>
    </w:rPr>
  </w:style>
  <w:style w:type="paragraph" w:styleId="NoSpacing">
    <w:name w:val="No Spacing"/>
    <w:uiPriority w:val="1"/>
    <w:semiHidden/>
    <w:qFormat/>
    <w:rsid w:val="006B1171"/>
    <w:pPr>
      <w:spacing w:after="0" w:line="240" w:lineRule="auto"/>
    </w:pPr>
  </w:style>
  <w:style w:type="paragraph" w:styleId="Quote">
    <w:name w:val="Quote"/>
    <w:basedOn w:val="Normal"/>
    <w:next w:val="Normal"/>
    <w:link w:val="QuoteChar"/>
    <w:uiPriority w:val="4"/>
    <w:qFormat/>
    <w:rsid w:val="006B1171"/>
    <w:pPr>
      <w:spacing w:before="200"/>
      <w:ind w:left="864" w:right="864"/>
    </w:pPr>
    <w:rPr>
      <w:i/>
      <w:iCs/>
      <w:color w:val="404040" w:themeColor="text1" w:themeTint="BF"/>
    </w:rPr>
  </w:style>
  <w:style w:type="character" w:customStyle="1" w:styleId="QuoteChar">
    <w:name w:val="Quote Char"/>
    <w:basedOn w:val="DefaultParagraphFont"/>
    <w:link w:val="Quote"/>
    <w:uiPriority w:val="4"/>
    <w:rsid w:val="00AF1BD7"/>
    <w:rPr>
      <w:rFonts w:cstheme="minorHAnsi"/>
      <w:i/>
      <w:iCs/>
      <w:color w:val="404040" w:themeColor="text1" w:themeTint="BF"/>
    </w:rPr>
  </w:style>
  <w:style w:type="paragraph" w:styleId="IntenseQuote">
    <w:name w:val="Intense Quote"/>
    <w:basedOn w:val="Normal"/>
    <w:next w:val="Normal"/>
    <w:link w:val="IntenseQuoteChar"/>
    <w:uiPriority w:val="30"/>
    <w:semiHidden/>
    <w:qFormat/>
    <w:rsid w:val="006B1171"/>
    <w:pPr>
      <w:pBdr>
        <w:top w:val="single" w:sz="4" w:space="10" w:color="404040" w:themeColor="text1" w:themeTint="BF"/>
        <w:bottom w:val="single" w:sz="4" w:space="10" w:color="404040" w:themeColor="text1" w:themeTint="BF"/>
      </w:pBdr>
      <w:spacing w:after="360"/>
      <w:ind w:left="864" w:right="864"/>
      <w:jc w:val="center"/>
    </w:pPr>
    <w:rPr>
      <w:i/>
      <w:iCs/>
      <w:color w:val="404040" w:themeColor="text1" w:themeTint="BF"/>
    </w:rPr>
  </w:style>
  <w:style w:type="character" w:customStyle="1" w:styleId="IntenseQuoteChar">
    <w:name w:val="Intense Quote Char"/>
    <w:basedOn w:val="DefaultParagraphFont"/>
    <w:link w:val="IntenseQuote"/>
    <w:uiPriority w:val="30"/>
    <w:semiHidden/>
    <w:rsid w:val="00B53934"/>
    <w:rPr>
      <w:i/>
      <w:iCs/>
      <w:color w:val="404040" w:themeColor="text1" w:themeTint="BF"/>
    </w:rPr>
  </w:style>
  <w:style w:type="character" w:styleId="SubtleEmphasis">
    <w:name w:val="Subtle Emphasis"/>
    <w:basedOn w:val="DefaultParagraphFont"/>
    <w:uiPriority w:val="19"/>
    <w:semiHidden/>
    <w:qFormat/>
    <w:rsid w:val="006B1171"/>
    <w:rPr>
      <w:i/>
      <w:iCs/>
      <w:color w:val="404040" w:themeColor="text1" w:themeTint="BF"/>
    </w:rPr>
  </w:style>
  <w:style w:type="character" w:styleId="IntenseEmphasis">
    <w:name w:val="Intense Emphasis"/>
    <w:basedOn w:val="DefaultParagraphFont"/>
    <w:uiPriority w:val="21"/>
    <w:semiHidden/>
    <w:qFormat/>
    <w:rsid w:val="006B1171"/>
    <w:rPr>
      <w:b/>
      <w:bCs/>
      <w:i/>
      <w:iCs/>
      <w:color w:val="auto"/>
    </w:rPr>
  </w:style>
  <w:style w:type="character" w:styleId="SubtleReference">
    <w:name w:val="Subtle Reference"/>
    <w:basedOn w:val="DefaultParagraphFont"/>
    <w:uiPriority w:val="31"/>
    <w:semiHidden/>
    <w:qFormat/>
    <w:rsid w:val="006B1171"/>
    <w:rPr>
      <w:smallCaps/>
      <w:color w:val="404040" w:themeColor="text1" w:themeTint="BF"/>
    </w:rPr>
  </w:style>
  <w:style w:type="character" w:styleId="IntenseReference">
    <w:name w:val="Intense Reference"/>
    <w:basedOn w:val="DefaultParagraphFont"/>
    <w:uiPriority w:val="32"/>
    <w:semiHidden/>
    <w:qFormat/>
    <w:rsid w:val="006B1171"/>
    <w:rPr>
      <w:b/>
      <w:bCs/>
      <w:smallCaps/>
      <w:color w:val="404040" w:themeColor="text1" w:themeTint="BF"/>
      <w:spacing w:val="5"/>
    </w:rPr>
  </w:style>
  <w:style w:type="character" w:styleId="BookTitle">
    <w:name w:val="Book Title"/>
    <w:basedOn w:val="DefaultParagraphFont"/>
    <w:uiPriority w:val="33"/>
    <w:semiHidden/>
    <w:qFormat/>
    <w:rsid w:val="006B1171"/>
    <w:rPr>
      <w:b/>
      <w:bCs/>
      <w:i/>
      <w:iCs/>
      <w:spacing w:val="5"/>
    </w:rPr>
  </w:style>
  <w:style w:type="paragraph" w:styleId="TOCHeading">
    <w:name w:val="TOC Heading"/>
    <w:basedOn w:val="Normal"/>
    <w:next w:val="Normal"/>
    <w:uiPriority w:val="39"/>
    <w:unhideWhenUsed/>
    <w:qFormat/>
    <w:rsid w:val="00033D74"/>
    <w:pPr>
      <w:spacing w:before="161" w:after="161" w:line="484" w:lineRule="atLeast"/>
      <w:outlineLvl w:val="0"/>
    </w:pPr>
    <w:rPr>
      <w:sz w:val="44"/>
    </w:rPr>
  </w:style>
  <w:style w:type="paragraph" w:styleId="BalloonText">
    <w:name w:val="Balloon Text"/>
    <w:basedOn w:val="Normal"/>
    <w:link w:val="BalloonTextChar"/>
    <w:uiPriority w:val="99"/>
    <w:semiHidden/>
    <w:unhideWhenUsed/>
    <w:rsid w:val="006B1171"/>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B1171"/>
    <w:rPr>
      <w:rFonts w:ascii="Segoe UI" w:hAnsi="Segoe UI" w:cs="Segoe UI"/>
      <w:sz w:val="18"/>
      <w:szCs w:val="18"/>
    </w:rPr>
  </w:style>
  <w:style w:type="character" w:styleId="Hyperlink">
    <w:name w:val="Hyperlink"/>
    <w:basedOn w:val="DefaultParagraphFont"/>
    <w:uiPriority w:val="99"/>
    <w:unhideWhenUsed/>
    <w:rsid w:val="007A1FBF"/>
    <w:rPr>
      <w:color w:val="0000FF" w:themeColor="hyperlink"/>
      <w:u w:val="single"/>
    </w:rPr>
  </w:style>
  <w:style w:type="character" w:styleId="PlaceholderText">
    <w:name w:val="Placeholder Text"/>
    <w:basedOn w:val="DefaultParagraphFont"/>
    <w:uiPriority w:val="99"/>
    <w:semiHidden/>
    <w:rsid w:val="00D24665"/>
    <w:rPr>
      <w:color w:val="808080"/>
    </w:rPr>
  </w:style>
  <w:style w:type="paragraph" w:styleId="TOC1">
    <w:name w:val="toc 1"/>
    <w:basedOn w:val="Normal"/>
    <w:next w:val="Normal"/>
    <w:autoRedefine/>
    <w:uiPriority w:val="39"/>
    <w:unhideWhenUsed/>
    <w:rsid w:val="00BA4842"/>
    <w:pPr>
      <w:spacing w:before="120" w:after="0"/>
    </w:pPr>
    <w:rPr>
      <w:b/>
    </w:rPr>
  </w:style>
  <w:style w:type="paragraph" w:styleId="TOC2">
    <w:name w:val="toc 2"/>
    <w:basedOn w:val="Normal"/>
    <w:next w:val="Normal"/>
    <w:autoRedefine/>
    <w:uiPriority w:val="39"/>
    <w:unhideWhenUsed/>
    <w:rsid w:val="00BA4842"/>
    <w:pPr>
      <w:spacing w:after="0"/>
      <w:ind w:left="221"/>
    </w:pPr>
  </w:style>
  <w:style w:type="paragraph" w:styleId="TOC3">
    <w:name w:val="toc 3"/>
    <w:basedOn w:val="Normal"/>
    <w:next w:val="Normal"/>
    <w:autoRedefine/>
    <w:uiPriority w:val="39"/>
    <w:unhideWhenUsed/>
    <w:rsid w:val="00BA4842"/>
    <w:pPr>
      <w:spacing w:after="0"/>
      <w:ind w:left="442"/>
    </w:pPr>
  </w:style>
  <w:style w:type="paragraph" w:styleId="ListParagraph">
    <w:name w:val="List Paragraph"/>
    <w:basedOn w:val="Normal"/>
    <w:uiPriority w:val="34"/>
    <w:qFormat/>
    <w:rsid w:val="00B60AC7"/>
    <w:pPr>
      <w:ind w:left="720"/>
      <w:contextualSpacing/>
    </w:pPr>
  </w:style>
  <w:style w:type="paragraph" w:customStyle="1" w:styleId="Dokumentrubrik">
    <w:name w:val="Dokumentrubrik"/>
    <w:basedOn w:val="Normal"/>
    <w:link w:val="DokumentrubrikChar"/>
    <w:uiPriority w:val="2"/>
    <w:semiHidden/>
    <w:qFormat/>
    <w:rsid w:val="001632A5"/>
    <w:pPr>
      <w:spacing w:before="161" w:after="161" w:line="484" w:lineRule="atLeast"/>
      <w:outlineLvl w:val="0"/>
    </w:pPr>
    <w:rPr>
      <w:sz w:val="44"/>
    </w:rPr>
  </w:style>
  <w:style w:type="paragraph" w:customStyle="1" w:styleId="Dokumenttyp">
    <w:name w:val="Dokumenttyp"/>
    <w:basedOn w:val="Dokumentrubrik"/>
    <w:next w:val="Titel"/>
    <w:link w:val="DokumenttypChar"/>
    <w:uiPriority w:val="1"/>
    <w:semiHidden/>
    <w:qFormat/>
    <w:rsid w:val="00033D74"/>
    <w:pPr>
      <w:spacing w:before="500" w:after="120"/>
      <w:outlineLvl w:val="9"/>
    </w:pPr>
  </w:style>
  <w:style w:type="character" w:customStyle="1" w:styleId="DokumentrubrikChar">
    <w:name w:val="Dokumentrubrik Char"/>
    <w:basedOn w:val="DefaultParagraphFont"/>
    <w:link w:val="Dokumentrubrik"/>
    <w:uiPriority w:val="2"/>
    <w:semiHidden/>
    <w:rsid w:val="009829FD"/>
    <w:rPr>
      <w:rFonts w:cstheme="minorHAnsi"/>
      <w:color w:val="000000"/>
      <w:sz w:val="44"/>
    </w:rPr>
  </w:style>
  <w:style w:type="paragraph" w:customStyle="1" w:styleId="Titel">
    <w:name w:val="Titel"/>
    <w:basedOn w:val="Dokumentrubrik"/>
    <w:next w:val="Undertitel"/>
    <w:link w:val="TitelChar"/>
    <w:uiPriority w:val="9"/>
    <w:qFormat/>
    <w:rsid w:val="00692A1B"/>
    <w:pPr>
      <w:spacing w:before="1232" w:after="0" w:line="616" w:lineRule="atLeast"/>
    </w:pPr>
    <w:rPr>
      <w:sz w:val="56"/>
    </w:rPr>
  </w:style>
  <w:style w:type="character" w:customStyle="1" w:styleId="DokumenttypChar">
    <w:name w:val="Dokumenttyp Char"/>
    <w:basedOn w:val="DokumentrubrikChar"/>
    <w:link w:val="Dokumenttyp"/>
    <w:uiPriority w:val="1"/>
    <w:semiHidden/>
    <w:rsid w:val="00033D74"/>
    <w:rPr>
      <w:rFonts w:cstheme="minorHAnsi"/>
      <w:color w:val="000000"/>
      <w:sz w:val="44"/>
    </w:rPr>
  </w:style>
  <w:style w:type="paragraph" w:customStyle="1" w:styleId="Undertitel">
    <w:name w:val="Undertitel"/>
    <w:basedOn w:val="Normal"/>
    <w:link w:val="UndertitelChar"/>
    <w:uiPriority w:val="9"/>
    <w:qFormat/>
    <w:rsid w:val="00787409"/>
    <w:pPr>
      <w:spacing w:after="124" w:line="374" w:lineRule="atLeast"/>
      <w:outlineLvl w:val="1"/>
    </w:pPr>
    <w:rPr>
      <w:sz w:val="34"/>
    </w:rPr>
  </w:style>
  <w:style w:type="character" w:customStyle="1" w:styleId="TitelChar">
    <w:name w:val="Titel Char"/>
    <w:basedOn w:val="DokumentrubrikChar"/>
    <w:link w:val="Titel"/>
    <w:uiPriority w:val="9"/>
    <w:rsid w:val="00AF1BD7"/>
    <w:rPr>
      <w:rFonts w:cstheme="minorHAnsi"/>
      <w:color w:val="000000"/>
      <w:sz w:val="56"/>
    </w:rPr>
  </w:style>
  <w:style w:type="paragraph" w:customStyle="1" w:styleId="Frfattare">
    <w:name w:val="Författare"/>
    <w:basedOn w:val="Normal"/>
    <w:link w:val="FrfattareChar"/>
    <w:uiPriority w:val="9"/>
    <w:qFormat/>
    <w:rsid w:val="00787409"/>
    <w:pPr>
      <w:spacing w:before="5400" w:after="0"/>
      <w:ind w:left="3969"/>
    </w:pPr>
    <w:rPr>
      <w:b/>
    </w:rPr>
  </w:style>
  <w:style w:type="character" w:customStyle="1" w:styleId="UndertitelChar">
    <w:name w:val="Undertitel Char"/>
    <w:basedOn w:val="DefaultParagraphFont"/>
    <w:link w:val="Undertitel"/>
    <w:uiPriority w:val="9"/>
    <w:rsid w:val="00787409"/>
    <w:rPr>
      <w:rFonts w:cstheme="minorHAnsi"/>
      <w:color w:val="000000"/>
      <w:sz w:val="34"/>
    </w:rPr>
  </w:style>
  <w:style w:type="paragraph" w:customStyle="1" w:styleId="Frfattarruta">
    <w:name w:val="Författarruta"/>
    <w:basedOn w:val="Frfattare"/>
    <w:link w:val="FrfattarrutaChar"/>
    <w:uiPriority w:val="9"/>
    <w:qFormat/>
    <w:rsid w:val="00787409"/>
    <w:pPr>
      <w:spacing w:before="0"/>
    </w:pPr>
  </w:style>
  <w:style w:type="character" w:customStyle="1" w:styleId="FrfattareChar">
    <w:name w:val="Författare Char"/>
    <w:basedOn w:val="DefaultParagraphFont"/>
    <w:link w:val="Frfattare"/>
    <w:uiPriority w:val="9"/>
    <w:rsid w:val="00787409"/>
    <w:rPr>
      <w:rFonts w:cstheme="minorHAnsi"/>
      <w:b/>
      <w:color w:val="000000"/>
    </w:rPr>
  </w:style>
  <w:style w:type="paragraph" w:customStyle="1" w:styleId="Formel">
    <w:name w:val="Formel"/>
    <w:basedOn w:val="Normal"/>
    <w:link w:val="FormelChar"/>
    <w:uiPriority w:val="6"/>
    <w:qFormat/>
    <w:rsid w:val="009829FD"/>
    <w:pPr>
      <w:spacing w:after="160"/>
      <w:ind w:left="624"/>
    </w:pPr>
    <w:rPr>
      <w:rFonts w:ascii="Cambria Math" w:hAnsi="Cambria Math"/>
      <w:i/>
    </w:rPr>
  </w:style>
  <w:style w:type="character" w:customStyle="1" w:styleId="FrfattarrutaChar">
    <w:name w:val="Författarruta Char"/>
    <w:basedOn w:val="FrfattareChar"/>
    <w:link w:val="Frfattarruta"/>
    <w:uiPriority w:val="9"/>
    <w:rsid w:val="00787409"/>
    <w:rPr>
      <w:rFonts w:cstheme="minorHAnsi"/>
      <w:b/>
      <w:color w:val="000000"/>
    </w:rPr>
  </w:style>
  <w:style w:type="paragraph" w:customStyle="1" w:styleId="Formelnummer">
    <w:name w:val="Formelnummer"/>
    <w:basedOn w:val="Formel"/>
    <w:link w:val="FormelnummerChar"/>
    <w:uiPriority w:val="7"/>
    <w:qFormat/>
    <w:rsid w:val="009829FD"/>
    <w:pPr>
      <w:spacing w:before="120" w:after="0" w:line="240" w:lineRule="auto"/>
      <w:ind w:left="0"/>
    </w:pPr>
    <w:rPr>
      <w:i w:val="0"/>
    </w:rPr>
  </w:style>
  <w:style w:type="character" w:customStyle="1" w:styleId="FormelChar">
    <w:name w:val="Formel Char"/>
    <w:basedOn w:val="DefaultParagraphFont"/>
    <w:link w:val="Formel"/>
    <w:uiPriority w:val="6"/>
    <w:rsid w:val="00AF1BD7"/>
    <w:rPr>
      <w:rFonts w:ascii="Cambria Math" w:hAnsi="Cambria Math" w:cstheme="minorHAnsi"/>
      <w:i/>
      <w:color w:val="000000"/>
    </w:rPr>
  </w:style>
  <w:style w:type="paragraph" w:styleId="PlainText">
    <w:name w:val="Plain Text"/>
    <w:basedOn w:val="Normal"/>
    <w:link w:val="PlainTextChar"/>
    <w:uiPriority w:val="8"/>
    <w:qFormat/>
    <w:rsid w:val="0023310A"/>
    <w:pPr>
      <w:spacing w:after="0" w:line="240" w:lineRule="auto"/>
    </w:pPr>
    <w:rPr>
      <w:rFonts w:ascii="Consolas" w:hAnsi="Consolas"/>
      <w:szCs w:val="21"/>
    </w:rPr>
  </w:style>
  <w:style w:type="character" w:customStyle="1" w:styleId="FormelnummerChar">
    <w:name w:val="Formelnummer Char"/>
    <w:basedOn w:val="FormelChar"/>
    <w:link w:val="Formelnummer"/>
    <w:uiPriority w:val="7"/>
    <w:rsid w:val="00AF1BD7"/>
    <w:rPr>
      <w:rFonts w:ascii="Cambria Math" w:hAnsi="Cambria Math" w:cstheme="minorHAnsi"/>
      <w:i w:val="0"/>
      <w:color w:val="000000"/>
    </w:rPr>
  </w:style>
  <w:style w:type="character" w:customStyle="1" w:styleId="PlainTextChar">
    <w:name w:val="Plain Text Char"/>
    <w:basedOn w:val="DefaultParagraphFont"/>
    <w:link w:val="PlainText"/>
    <w:uiPriority w:val="8"/>
    <w:rsid w:val="0023310A"/>
    <w:rPr>
      <w:rFonts w:ascii="Consolas" w:hAnsi="Consolas" w:cstheme="minorHAnsi"/>
      <w:color w:val="000000"/>
      <w:szCs w:val="21"/>
    </w:rPr>
  </w:style>
  <w:style w:type="character" w:styleId="CommentReference">
    <w:name w:val="annotation reference"/>
    <w:basedOn w:val="DefaultParagraphFont"/>
    <w:uiPriority w:val="99"/>
    <w:semiHidden/>
    <w:unhideWhenUsed/>
    <w:rsid w:val="00717CF1"/>
    <w:rPr>
      <w:sz w:val="16"/>
      <w:szCs w:val="16"/>
    </w:rPr>
  </w:style>
  <w:style w:type="paragraph" w:styleId="CommentText">
    <w:name w:val="annotation text"/>
    <w:basedOn w:val="Normal"/>
    <w:link w:val="CommentTextChar"/>
    <w:uiPriority w:val="99"/>
    <w:unhideWhenUsed/>
    <w:rsid w:val="00717CF1"/>
    <w:pPr>
      <w:spacing w:line="240" w:lineRule="auto"/>
    </w:pPr>
    <w:rPr>
      <w:kern w:val="2"/>
      <w:sz w:val="20"/>
      <w:szCs w:val="20"/>
      <w14:ligatures w14:val="standardContextual"/>
    </w:rPr>
  </w:style>
  <w:style w:type="character" w:customStyle="1" w:styleId="CommentTextChar">
    <w:name w:val="Comment Text Char"/>
    <w:basedOn w:val="DefaultParagraphFont"/>
    <w:link w:val="CommentText"/>
    <w:uiPriority w:val="99"/>
    <w:rsid w:val="00717CF1"/>
    <w:rPr>
      <w:rFonts w:cstheme="minorHAnsi"/>
      <w:color w:val="000000"/>
      <w:kern w:val="2"/>
      <w:sz w:val="20"/>
      <w:szCs w:val="20"/>
      <w14:ligatures w14:val="standardContextual"/>
    </w:rPr>
  </w:style>
  <w:style w:type="paragraph" w:styleId="BodyText">
    <w:name w:val="Body Text"/>
    <w:basedOn w:val="Normal"/>
    <w:link w:val="BodyTextChar"/>
    <w:rsid w:val="00717CF1"/>
    <w:pPr>
      <w:spacing w:after="0" w:line="260" w:lineRule="atLeast"/>
    </w:pPr>
    <w:rPr>
      <w:rFonts w:ascii="Times New Roman" w:eastAsia="Times New Roman" w:hAnsi="Times New Roman" w:cs="Times New Roman"/>
      <w:color w:val="auto"/>
      <w:szCs w:val="24"/>
      <w:lang w:eastAsia="sv-SE"/>
    </w:rPr>
  </w:style>
  <w:style w:type="character" w:customStyle="1" w:styleId="BodyTextChar">
    <w:name w:val="Body Text Char"/>
    <w:basedOn w:val="DefaultParagraphFont"/>
    <w:link w:val="BodyText"/>
    <w:rsid w:val="00717CF1"/>
    <w:rPr>
      <w:rFonts w:ascii="Times New Roman" w:eastAsia="Times New Roman" w:hAnsi="Times New Roman" w:cs="Times New Roman"/>
      <w:szCs w:val="24"/>
      <w:lang w:eastAsia="sv-SE"/>
    </w:rPr>
  </w:style>
  <w:style w:type="paragraph" w:styleId="CommentSubject">
    <w:name w:val="annotation subject"/>
    <w:basedOn w:val="CommentText"/>
    <w:next w:val="CommentText"/>
    <w:link w:val="CommentSubjectChar"/>
    <w:uiPriority w:val="99"/>
    <w:semiHidden/>
    <w:unhideWhenUsed/>
    <w:rsid w:val="00717CF1"/>
    <w:rPr>
      <w:b/>
      <w:bCs/>
      <w:kern w:val="0"/>
      <w14:ligatures w14:val="none"/>
    </w:rPr>
  </w:style>
  <w:style w:type="character" w:customStyle="1" w:styleId="CommentSubjectChar">
    <w:name w:val="Comment Subject Char"/>
    <w:basedOn w:val="CommentTextChar"/>
    <w:link w:val="CommentSubject"/>
    <w:uiPriority w:val="99"/>
    <w:semiHidden/>
    <w:rsid w:val="00717CF1"/>
    <w:rPr>
      <w:rFonts w:cstheme="minorHAnsi"/>
      <w:b/>
      <w:bCs/>
      <w:color w:val="000000"/>
      <w:kern w:val="2"/>
      <w:sz w:val="20"/>
      <w:szCs w:val="20"/>
      <w14:ligatures w14:val="standardContextual"/>
    </w:rPr>
  </w:style>
  <w:style w:type="paragraph" w:customStyle="1" w:styleId="Liststycke1">
    <w:name w:val="Liststycke1"/>
    <w:basedOn w:val="Normal"/>
    <w:rsid w:val="00717CF1"/>
    <w:pPr>
      <w:spacing w:after="200" w:line="276" w:lineRule="auto"/>
      <w:ind w:left="720"/>
      <w:contextualSpacing/>
    </w:pPr>
    <w:rPr>
      <w:rFonts w:ascii="Calibri" w:eastAsia="Times New Roman" w:hAnsi="Calibri" w:cs="Times New Roman"/>
      <w:color w:val="auto"/>
    </w:rPr>
  </w:style>
  <w:style w:type="character" w:styleId="FollowedHyperlink">
    <w:name w:val="FollowedHyperlink"/>
    <w:basedOn w:val="DefaultParagraphFont"/>
    <w:uiPriority w:val="99"/>
    <w:semiHidden/>
    <w:unhideWhenUsed/>
    <w:rsid w:val="008F750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190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lnu.se/medarbetare/stod-och-service/kommunikation-och-marknadsforing/" TargetMode="External"/><Relationship Id="rId7" Type="http://schemas.openxmlformats.org/officeDocument/2006/relationships/settings" Target="settings.xml"/><Relationship Id="rId12" Type="http://schemas.openxmlformats.org/officeDocument/2006/relationships/image" Target="media/image2.svg"/><Relationship Id="rId17" Type="http://schemas.openxmlformats.org/officeDocument/2006/relationships/header" Target="header3.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yperlink" Target="https://lnu.se/medarbetare/stod-och-service/kommunikation-och-marknadsforin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oter" Target="footer5.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footer" Target="footer4.xml"/><Relationship Id="rId10" Type="http://schemas.openxmlformats.org/officeDocument/2006/relationships/endnotes" Target="endnotes.xml"/><Relationship Id="rId19" Type="http://schemas.openxmlformats.org/officeDocument/2006/relationships/hyperlink" Target="https://lnu.se/medarbetare/stod-och-service/kommunikation-och-marknadsforin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hyperlink" Target="https://lnu.se/medarbetare/stod-och-service/kommunikation-och-marknadsforing/" TargetMode="External"/></Relationships>
</file>

<file path=word/_rels/header2.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svg"/><Relationship Id="rId1" Type="http://schemas.openxmlformats.org/officeDocument/2006/relationships/image" Target="media/image3.png"/><Relationship Id="rId4" Type="http://schemas.openxmlformats.org/officeDocument/2006/relationships/image" Target="media/image6.sv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lehaa\Downloads\sv-allman-dokumentmall-v220223.dotx" TargetMode="External"/></Relationships>
</file>

<file path=word/theme/theme1.xml><?xml version="1.0" encoding="utf-8"?>
<a:theme xmlns:a="http://schemas.openxmlformats.org/drawingml/2006/main" name="Office-tema">
  <a:themeElements>
    <a:clrScheme name="Småland">
      <a:dk1>
        <a:sysClr val="windowText" lastClr="000000"/>
      </a:dk1>
      <a:lt1>
        <a:sysClr val="window" lastClr="FFFFFF"/>
      </a:lt1>
      <a:dk2>
        <a:srgbClr val="747474"/>
      </a:dk2>
      <a:lt2>
        <a:srgbClr val="FFFFFF"/>
      </a:lt2>
      <a:accent1>
        <a:srgbClr val="FFE000"/>
      </a:accent1>
      <a:accent2>
        <a:srgbClr val="B71234"/>
      </a:accent2>
      <a:accent3>
        <a:srgbClr val="557630"/>
      </a:accent3>
      <a:accent4>
        <a:srgbClr val="006983"/>
      </a:accent4>
      <a:accent5>
        <a:srgbClr val="928B81"/>
      </a:accent5>
      <a:accent6>
        <a:srgbClr val="C55E9B"/>
      </a:accent6>
      <a:hlink>
        <a:srgbClr val="0000FF"/>
      </a:hlink>
      <a:folHlink>
        <a:srgbClr val="800080"/>
      </a:folHlink>
    </a:clrScheme>
    <a:fontScheme name="Linnéuniversitetet">
      <a:majorFont>
        <a:latin typeface="Times New Roman"/>
        <a:ea typeface=""/>
        <a:cs typeface="Times New Roman"/>
      </a:majorFont>
      <a:minorFont>
        <a:latin typeface="Times New Roman"/>
        <a:ea typeface=""/>
        <a:cs typeface="Times New Roma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81e929be-e1fe-4b3d-8f7d-a71445c0f9fe" xsi:nil="true"/>
    <lcf76f155ced4ddcb4097134ff3c332f xmlns="c3f19bd3-9ed3-493b-94bf-72285aed9b18">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kument" ma:contentTypeID="0x01010017DBC8239125904FA0B0BB3638C30B2D" ma:contentTypeVersion="13" ma:contentTypeDescription="Skapa ett nytt dokument." ma:contentTypeScope="" ma:versionID="0d90d42b5235291b7be89fb4cb9428c2">
  <xsd:schema xmlns:xsd="http://www.w3.org/2001/XMLSchema" xmlns:xs="http://www.w3.org/2001/XMLSchema" xmlns:p="http://schemas.microsoft.com/office/2006/metadata/properties" xmlns:ns2="c3f19bd3-9ed3-493b-94bf-72285aed9b18" xmlns:ns3="81e929be-e1fe-4b3d-8f7d-a71445c0f9fe" targetNamespace="http://schemas.microsoft.com/office/2006/metadata/properties" ma:root="true" ma:fieldsID="ab07da0f8214f75b0b35f048bf100acb" ns2:_="" ns3:_="">
    <xsd:import namespace="c3f19bd3-9ed3-493b-94bf-72285aed9b18"/>
    <xsd:import namespace="81e929be-e1fe-4b3d-8f7d-a71445c0f9fe"/>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3f19bd3-9ed3-493b-94bf-72285aed9b1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Bildmarkeringar" ma:readOnly="false" ma:fieldId="{5cf76f15-5ced-4ddc-b409-7134ff3c332f}" ma:taxonomyMulti="true" ma:sspId="994978f9-c720-412d-8f76-78c50bf03f6e"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1e929be-e1fe-4b3d-8f7d-a71445c0f9fe"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59b63fbf-4517-4bbd-8030-c6d5e45693c7}" ma:internalName="TaxCatchAll" ma:showField="CatchAllData" ma:web="81e929be-e1fe-4b3d-8f7d-a71445c0f9f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1EDFBE1-D8DC-453E-AAC4-5817173E856B}">
  <ds:schemaRefs>
    <ds:schemaRef ds:uri="http://schemas.microsoft.com/office/2006/metadata/properties"/>
    <ds:schemaRef ds:uri="http://schemas.microsoft.com/office/infopath/2007/PartnerControls"/>
    <ds:schemaRef ds:uri="81e929be-e1fe-4b3d-8f7d-a71445c0f9fe"/>
    <ds:schemaRef ds:uri="c3f19bd3-9ed3-493b-94bf-72285aed9b18"/>
  </ds:schemaRefs>
</ds:datastoreItem>
</file>

<file path=customXml/itemProps2.xml><?xml version="1.0" encoding="utf-8"?>
<ds:datastoreItem xmlns:ds="http://schemas.openxmlformats.org/officeDocument/2006/customXml" ds:itemID="{F3F63B2D-726D-4334-A032-981EBEC6DE9E}">
  <ds:schemaRefs>
    <ds:schemaRef ds:uri="http://schemas.microsoft.com/sharepoint/v3/contenttype/forms"/>
  </ds:schemaRefs>
</ds:datastoreItem>
</file>

<file path=customXml/itemProps3.xml><?xml version="1.0" encoding="utf-8"?>
<ds:datastoreItem xmlns:ds="http://schemas.openxmlformats.org/officeDocument/2006/customXml" ds:itemID="{DAE34EC1-4A25-4B17-A513-DD75F4AD6FD6}">
  <ds:schemaRefs>
    <ds:schemaRef ds:uri="http://schemas.openxmlformats.org/officeDocument/2006/bibliography"/>
  </ds:schemaRefs>
</ds:datastoreItem>
</file>

<file path=customXml/itemProps4.xml><?xml version="1.0" encoding="utf-8"?>
<ds:datastoreItem xmlns:ds="http://schemas.openxmlformats.org/officeDocument/2006/customXml" ds:itemID="{22E6AD67-DFC4-4AD2-B75C-8000942AA8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3f19bd3-9ed3-493b-94bf-72285aed9b18"/>
    <ds:schemaRef ds:uri="81e929be-e1fe-4b3d-8f7d-a71445c0f9f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sv-allman-dokumentmall-v220223.dotx</Template>
  <TotalTime>1</TotalTime>
  <Pages>18</Pages>
  <Words>3417</Words>
  <Characters>18114</Characters>
  <Application>Microsoft Office Word</Application>
  <DocSecurity>4</DocSecurity>
  <Lines>150</Lines>
  <Paragraphs>42</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21489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Ulrika Ehrenstråhle</dc:creator>
  <cp:keywords/>
  <dc:description/>
  <cp:lastModifiedBy>Emmy Andersson</cp:lastModifiedBy>
  <cp:revision>2</cp:revision>
  <cp:lastPrinted>2017-11-13T14:10:00Z</cp:lastPrinted>
  <dcterms:created xsi:type="dcterms:W3CDTF">2025-04-07T10:38:00Z</dcterms:created>
  <dcterms:modified xsi:type="dcterms:W3CDTF">2025-04-07T10:38:00Z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0x01010017DBC8239125904FA0B0BB3638C30B2D</vt:lpwstr>
  </property>
</Properties>
</file>